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22D" w:rsidRPr="00330715" w:rsidRDefault="009C622D" w:rsidP="009C622D">
      <w:pPr>
        <w:tabs>
          <w:tab w:val="left" w:pos="1755"/>
          <w:tab w:val="center" w:pos="4819"/>
        </w:tabs>
        <w:spacing w:line="240" w:lineRule="auto"/>
        <w:jc w:val="center"/>
        <w:rPr>
          <w:rFonts w:cs="Arial"/>
          <w:b/>
          <w:sz w:val="34"/>
          <w:szCs w:val="34"/>
        </w:rPr>
      </w:pPr>
      <w:r w:rsidRPr="00330715">
        <w:rPr>
          <w:rFonts w:cs="Arial"/>
          <w:b/>
          <w:sz w:val="34"/>
          <w:szCs w:val="34"/>
        </w:rPr>
        <w:t>Antrag auf eine Gästehauswohnung</w:t>
      </w:r>
    </w:p>
    <w:p w:rsidR="009C622D" w:rsidRPr="008555B1" w:rsidRDefault="009C622D" w:rsidP="009C622D">
      <w:pPr>
        <w:tabs>
          <w:tab w:val="left" w:pos="1755"/>
          <w:tab w:val="center" w:pos="4819"/>
        </w:tabs>
        <w:spacing w:line="240" w:lineRule="auto"/>
        <w:jc w:val="center"/>
        <w:rPr>
          <w:rFonts w:cs="Arial"/>
          <w:i/>
          <w:sz w:val="34"/>
          <w:szCs w:val="34"/>
        </w:rPr>
      </w:pPr>
      <w:r w:rsidRPr="008555B1">
        <w:rPr>
          <w:rFonts w:cs="Arial"/>
          <w:i/>
          <w:sz w:val="34"/>
          <w:szCs w:val="34"/>
        </w:rPr>
        <w:t>Application for the Guest-Houses</w:t>
      </w:r>
    </w:p>
    <w:p w:rsidR="009C622D" w:rsidRDefault="009C622D" w:rsidP="009C622D">
      <w:pPr>
        <w:jc w:val="center"/>
        <w:rPr>
          <w:rFonts w:cs="Arial"/>
          <w:b/>
          <w:i/>
          <w:sz w:val="30"/>
          <w:szCs w:val="30"/>
        </w:rPr>
      </w:pPr>
    </w:p>
    <w:p w:rsidR="009C622D" w:rsidRPr="0017725D" w:rsidRDefault="009C622D" w:rsidP="009C622D">
      <w:pPr>
        <w:jc w:val="center"/>
        <w:rPr>
          <w:rFonts w:cs="Arial"/>
          <w:b/>
          <w:i/>
          <w:sz w:val="30"/>
          <w:szCs w:val="30"/>
        </w:rPr>
      </w:pPr>
    </w:p>
    <w:p w:rsidR="009C622D" w:rsidRPr="00330715" w:rsidRDefault="009C622D" w:rsidP="009C622D">
      <w:pPr>
        <w:rPr>
          <w:rFonts w:cs="Arial"/>
          <w:b/>
          <w:sz w:val="32"/>
          <w:szCs w:val="32"/>
        </w:rPr>
      </w:pPr>
    </w:p>
    <w:p w:rsidR="009C622D" w:rsidRPr="007F773B" w:rsidRDefault="009C622D" w:rsidP="009C622D">
      <w:pPr>
        <w:spacing w:line="240" w:lineRule="atLeast"/>
        <w:rPr>
          <w:rFonts w:cs="Arial"/>
          <w:b/>
          <w:sz w:val="28"/>
          <w:szCs w:val="28"/>
        </w:rPr>
      </w:pPr>
      <w:r w:rsidRPr="007F773B">
        <w:rPr>
          <w:rFonts w:cs="Arial"/>
          <w:b/>
          <w:sz w:val="28"/>
          <w:szCs w:val="28"/>
        </w:rPr>
        <w:t>Ich bewerbe mich um Aufnahme für:</w:t>
      </w:r>
    </w:p>
    <w:p w:rsidR="009C622D" w:rsidRPr="007F773B" w:rsidRDefault="009C622D" w:rsidP="009C622D">
      <w:pPr>
        <w:rPr>
          <w:rFonts w:cs="Arial"/>
          <w:b/>
          <w:i/>
          <w:sz w:val="28"/>
          <w:szCs w:val="28"/>
          <w:lang w:val="en-GB"/>
        </w:rPr>
      </w:pPr>
      <w:r w:rsidRPr="007F773B">
        <w:rPr>
          <w:rFonts w:cs="Arial"/>
          <w:b/>
          <w:i/>
          <w:sz w:val="28"/>
          <w:szCs w:val="28"/>
          <w:lang w:val="en-GB"/>
        </w:rPr>
        <w:t>I would like to apply for:</w:t>
      </w:r>
    </w:p>
    <w:p w:rsidR="009C622D" w:rsidRPr="000E2F77" w:rsidRDefault="009C622D" w:rsidP="009C622D">
      <w:pPr>
        <w:rPr>
          <w:rFonts w:cs="Arial"/>
          <w:b/>
          <w:szCs w:val="20"/>
          <w:lang w:val="en-GB"/>
        </w:rPr>
      </w:pPr>
    </w:p>
    <w:p w:rsidR="009C622D" w:rsidRPr="003F09A8" w:rsidRDefault="009C622D" w:rsidP="009C622D">
      <w:pPr>
        <w:rPr>
          <w:rFonts w:cs="Arial"/>
          <w:b/>
          <w:sz w:val="21"/>
          <w:szCs w:val="21"/>
          <w:lang w:val="en-GB"/>
        </w:rPr>
      </w:pPr>
    </w:p>
    <w:tbl>
      <w:tblPr>
        <w:tblW w:w="100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3345"/>
        <w:gridCol w:w="3345"/>
      </w:tblGrid>
      <w:tr w:rsidR="009C622D" w:rsidRPr="0087360E" w:rsidTr="004D21A2">
        <w:trPr>
          <w:trHeight w:val="6415"/>
        </w:trPr>
        <w:tc>
          <w:tcPr>
            <w:tcW w:w="3345" w:type="dxa"/>
            <w:shd w:val="clear" w:color="auto" w:fill="auto"/>
            <w:vAlign w:val="bottom"/>
          </w:tcPr>
          <w:p w:rsidR="009C622D" w:rsidRPr="0087360E" w:rsidRDefault="009C622D" w:rsidP="004D21A2">
            <w:pPr>
              <w:spacing w:line="240" w:lineRule="auto"/>
              <w:jc w:val="left"/>
              <w:rPr>
                <w:rFonts w:cs="Arial"/>
                <w:b/>
                <w:bCs/>
                <w:sz w:val="21"/>
                <w:szCs w:val="21"/>
                <w:lang w:val="en-US"/>
              </w:rPr>
            </w:pPr>
          </w:p>
          <w:p w:rsidR="009C622D" w:rsidRPr="00CE6398" w:rsidRDefault="009C622D" w:rsidP="004D21A2">
            <w:pPr>
              <w:spacing w:line="360" w:lineRule="auto"/>
              <w:jc w:val="left"/>
              <w:rPr>
                <w:rFonts w:cs="Arial"/>
                <w:b/>
                <w:bCs/>
                <w:sz w:val="24"/>
              </w:rPr>
            </w:pPr>
            <w:r w:rsidRPr="00CE6398">
              <w:rPr>
                <w:rFonts w:cs="Arial"/>
                <w:b/>
                <w:bCs/>
                <w:sz w:val="24"/>
              </w:rPr>
              <w:t>Gästeh</w:t>
            </w:r>
            <w:r>
              <w:rPr>
                <w:rFonts w:cs="Arial"/>
                <w:b/>
                <w:bCs/>
                <w:sz w:val="24"/>
              </w:rPr>
              <w:t>äuser</w:t>
            </w:r>
            <w:r w:rsidRPr="00CE6398">
              <w:rPr>
                <w:rFonts w:cs="Arial"/>
                <w:b/>
                <w:bCs/>
                <w:sz w:val="24"/>
              </w:rPr>
              <w:t>:</w:t>
            </w:r>
          </w:p>
          <w:p w:rsidR="009C622D" w:rsidRPr="00D31355" w:rsidRDefault="009C622D" w:rsidP="004D21A2">
            <w:pPr>
              <w:spacing w:line="360" w:lineRule="auto"/>
              <w:jc w:val="left"/>
              <w:rPr>
                <w:rFonts w:cs="Arial"/>
                <w:b/>
                <w:bCs/>
                <w:szCs w:val="20"/>
              </w:rPr>
            </w:pPr>
            <w:r w:rsidRPr="00D31355">
              <w:rPr>
                <w:rFonts w:cs="Arial"/>
                <w:b/>
                <w:bCs/>
                <w:szCs w:val="20"/>
              </w:rPr>
              <w:t>(6 Monate -  3 Jahre)</w:t>
            </w:r>
          </w:p>
          <w:p w:rsidR="009C622D" w:rsidRPr="0087360E" w:rsidRDefault="009C622D" w:rsidP="004D21A2">
            <w:pPr>
              <w:spacing w:line="360" w:lineRule="auto"/>
              <w:jc w:val="left"/>
              <w:rPr>
                <w:rFonts w:cs="Arial"/>
                <w:b/>
                <w:bCs/>
                <w:i/>
                <w:sz w:val="22"/>
                <w:szCs w:val="22"/>
              </w:rPr>
            </w:pPr>
            <w:r w:rsidRPr="0087360E">
              <w:rPr>
                <w:rFonts w:cs="Arial"/>
                <w:b/>
                <w:bCs/>
                <w:i/>
                <w:sz w:val="22"/>
                <w:szCs w:val="22"/>
              </w:rPr>
              <w:t>Sundgauallee:</w:t>
            </w:r>
          </w:p>
          <w:p w:rsidR="009C622D" w:rsidRPr="0087360E" w:rsidRDefault="00E30096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sz w:val="22"/>
                  <w:szCs w:val="22"/>
                </w:rPr>
                <w:alias w:val="wType1_Sundgau1Zimmer"/>
                <w:tag w:val="wType1_Sundgau1Zimmer"/>
                <w:id w:val="-82859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2"/>
                <w:szCs w:val="22"/>
              </w:rPr>
              <w:t>1-Zimmer-Wohnung</w:t>
            </w:r>
          </w:p>
          <w:p w:rsidR="009C622D" w:rsidRPr="00B9610B" w:rsidRDefault="009C622D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US"/>
              </w:rPr>
            </w:pPr>
            <w:r w:rsidRPr="00B9610B">
              <w:rPr>
                <w:rFonts w:cs="Arial"/>
                <w:i/>
                <w:sz w:val="22"/>
                <w:szCs w:val="22"/>
                <w:lang w:val="en-US"/>
              </w:rPr>
              <w:t>a single room apartment</w:t>
            </w:r>
          </w:p>
          <w:p w:rsidR="009C622D" w:rsidRPr="00B9610B" w:rsidRDefault="00E30096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US"/>
              </w:rPr>
            </w:pPr>
            <w:sdt>
              <w:sdtPr>
                <w:rPr>
                  <w:rFonts w:cs="Arial"/>
                  <w:sz w:val="22"/>
                  <w:szCs w:val="22"/>
                  <w:lang w:val="en-US"/>
                </w:rPr>
                <w:alias w:val="wType1_Sundgau2Zimmer"/>
                <w:tag w:val="wType1_Sundgau2Zimmer"/>
                <w:id w:val="35948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B9610B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9C622D" w:rsidRPr="00B9610B">
              <w:rPr>
                <w:rFonts w:cs="Arial"/>
                <w:sz w:val="22"/>
                <w:szCs w:val="22"/>
                <w:lang w:val="en-US"/>
              </w:rPr>
              <w:t>2-Zimmer-Wohnung</w:t>
            </w:r>
          </w:p>
          <w:p w:rsidR="009C622D" w:rsidRPr="00B9610B" w:rsidRDefault="009C622D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  <w:r w:rsidRPr="00B9610B">
              <w:rPr>
                <w:rFonts w:cs="Arial"/>
                <w:i/>
                <w:sz w:val="22"/>
                <w:szCs w:val="22"/>
                <w:lang w:val="en-GB"/>
              </w:rPr>
              <w:t>a two room apartment</w:t>
            </w:r>
          </w:p>
          <w:p w:rsidR="009C622D" w:rsidRPr="00B9610B" w:rsidRDefault="00E30096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GB"/>
              </w:rPr>
            </w:pPr>
            <w:sdt>
              <w:sdtPr>
                <w:rPr>
                  <w:rFonts w:cs="Arial"/>
                  <w:sz w:val="22"/>
                  <w:szCs w:val="22"/>
                  <w:lang w:val="en-GB"/>
                </w:rPr>
                <w:alias w:val="wType1_Sundgau3Zimmer"/>
                <w:tag w:val="wType1_Sundgau3Zimmer"/>
                <w:id w:val="194989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B9610B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C622D" w:rsidRPr="00B9610B">
              <w:rPr>
                <w:rFonts w:cs="Arial"/>
                <w:sz w:val="22"/>
                <w:szCs w:val="22"/>
                <w:lang w:val="en-GB"/>
              </w:rPr>
              <w:t>3-Zimmer-Wohnung</w:t>
            </w:r>
          </w:p>
          <w:p w:rsidR="009C622D" w:rsidRPr="00B9610B" w:rsidRDefault="009C622D" w:rsidP="004D21A2">
            <w:pPr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  <w:r w:rsidRPr="00B9610B">
              <w:rPr>
                <w:rFonts w:cs="Arial"/>
                <w:i/>
                <w:sz w:val="22"/>
                <w:szCs w:val="22"/>
                <w:lang w:val="en-GB"/>
              </w:rPr>
              <w:t>a three room apartment</w:t>
            </w:r>
          </w:p>
          <w:p w:rsidR="009C622D" w:rsidRPr="00B9610B" w:rsidRDefault="00E30096" w:rsidP="004D21A2">
            <w:pPr>
              <w:tabs>
                <w:tab w:val="left" w:pos="318"/>
              </w:tabs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GB"/>
              </w:rPr>
            </w:pPr>
            <w:sdt>
              <w:sdtPr>
                <w:rPr>
                  <w:rFonts w:cs="Arial"/>
                  <w:sz w:val="22"/>
                  <w:szCs w:val="22"/>
                  <w:lang w:val="en-GB"/>
                </w:rPr>
                <w:alias w:val="wType1_Sundgau4Zimmer"/>
                <w:tag w:val="wType1_Sundgau4Zimmer"/>
                <w:id w:val="4625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B9610B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C622D" w:rsidRPr="00B9610B">
              <w:rPr>
                <w:rFonts w:cs="Arial"/>
                <w:sz w:val="22"/>
                <w:szCs w:val="22"/>
                <w:lang w:val="en-GB"/>
              </w:rPr>
              <w:t>4-Zimmer-Wohnung</w:t>
            </w: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  <w:r w:rsidRPr="00B9610B">
              <w:rPr>
                <w:rFonts w:cs="Arial"/>
                <w:i/>
                <w:sz w:val="22"/>
                <w:szCs w:val="22"/>
                <w:lang w:val="en-GB"/>
              </w:rPr>
              <w:t>a four room apartment</w:t>
            </w:r>
          </w:p>
          <w:p w:rsidR="009C622D" w:rsidRPr="00B9610B" w:rsidRDefault="009C622D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</w:p>
          <w:p w:rsidR="009C622D" w:rsidRPr="0087360E" w:rsidRDefault="009C622D" w:rsidP="004D21A2">
            <w:pPr>
              <w:spacing w:line="360" w:lineRule="auto"/>
              <w:jc w:val="left"/>
              <w:rPr>
                <w:rFonts w:cs="Arial"/>
                <w:b/>
                <w:bCs/>
                <w:i/>
                <w:sz w:val="22"/>
                <w:szCs w:val="22"/>
                <w:lang w:val="en-US"/>
              </w:rPr>
            </w:pPr>
            <w:r w:rsidRPr="0087360E">
              <w:rPr>
                <w:rFonts w:cs="Arial"/>
                <w:b/>
                <w:bCs/>
                <w:i/>
                <w:sz w:val="22"/>
                <w:szCs w:val="22"/>
                <w:lang w:val="en-US"/>
              </w:rPr>
              <w:t xml:space="preserve">Buggingerstraße </w:t>
            </w:r>
          </w:p>
          <w:p w:rsidR="009C622D" w:rsidRPr="0087360E" w:rsidRDefault="00E30096" w:rsidP="004D21A2">
            <w:pPr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US"/>
              </w:rPr>
            </w:pPr>
            <w:sdt>
              <w:sdtPr>
                <w:rPr>
                  <w:rFonts w:cs="Arial"/>
                  <w:sz w:val="22"/>
                  <w:szCs w:val="22"/>
                  <w:lang w:val="en-US"/>
                </w:rPr>
                <w:alias w:val="wType1_Bugging2Zimmer"/>
                <w:tag w:val="wType1_Bugging2Zimmer"/>
                <w:id w:val="-1096088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MS Gothic" w:eastAsia="MS Gothic" w:hAnsi="MS Gothic" w:cs="Arial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2"/>
                <w:szCs w:val="22"/>
                <w:lang w:val="en-US"/>
              </w:rPr>
              <w:t>2-Zimmer-Wohnung</w:t>
            </w:r>
          </w:p>
          <w:p w:rsidR="009C622D" w:rsidRPr="0087360E" w:rsidRDefault="009C622D" w:rsidP="004D21A2">
            <w:pPr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US"/>
              </w:rPr>
            </w:pPr>
            <w:r w:rsidRPr="0087360E">
              <w:rPr>
                <w:rFonts w:cs="Arial"/>
                <w:i/>
                <w:sz w:val="22"/>
                <w:szCs w:val="22"/>
                <w:lang w:val="en-US"/>
              </w:rPr>
              <w:t>a two room apartment</w:t>
            </w:r>
          </w:p>
          <w:p w:rsidR="009C622D" w:rsidRPr="0087360E" w:rsidRDefault="00E30096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US"/>
              </w:rPr>
            </w:pPr>
            <w:sdt>
              <w:sdtPr>
                <w:rPr>
                  <w:rFonts w:cs="Arial"/>
                  <w:sz w:val="22"/>
                  <w:szCs w:val="22"/>
                  <w:lang w:val="en-GB"/>
                </w:rPr>
                <w:alias w:val="wType1_Bugging3Zimmer"/>
                <w:tag w:val="wType1_Bugging3Zimmer"/>
                <w:id w:val="898480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2"/>
                <w:szCs w:val="22"/>
                <w:lang w:val="en-US"/>
              </w:rPr>
              <w:t>3-Zimmer-Wohnung</w:t>
            </w:r>
          </w:p>
          <w:p w:rsidR="009C622D" w:rsidRPr="00C30301" w:rsidRDefault="009C622D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i/>
                <w:szCs w:val="20"/>
                <w:lang w:val="en-GB"/>
              </w:rPr>
            </w:pPr>
            <w:r w:rsidRPr="00B9610B">
              <w:rPr>
                <w:rFonts w:cs="Arial"/>
                <w:i/>
                <w:sz w:val="22"/>
                <w:szCs w:val="22"/>
                <w:lang w:val="en-GB"/>
              </w:rPr>
              <w:t>a three room apartment</w:t>
            </w:r>
          </w:p>
          <w:p w:rsidR="009C622D" w:rsidRPr="00CF0E69" w:rsidRDefault="009C622D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</w:p>
          <w:p w:rsidR="009C622D" w:rsidRPr="00CF0E69" w:rsidRDefault="009C622D" w:rsidP="004D21A2">
            <w:pPr>
              <w:tabs>
                <w:tab w:val="left" w:pos="687"/>
              </w:tabs>
              <w:spacing w:line="240" w:lineRule="auto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</w:p>
          <w:p w:rsidR="009C622D" w:rsidRPr="00CF0E69" w:rsidRDefault="009C622D" w:rsidP="004D21A2">
            <w:pPr>
              <w:tabs>
                <w:tab w:val="left" w:pos="687"/>
              </w:tabs>
              <w:spacing w:line="240" w:lineRule="atLeast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</w:p>
          <w:p w:rsidR="009C622D" w:rsidRPr="00BF52B1" w:rsidRDefault="009C622D" w:rsidP="004D21A2">
            <w:pPr>
              <w:tabs>
                <w:tab w:val="left" w:pos="687"/>
              </w:tabs>
              <w:spacing w:line="240" w:lineRule="atLeast"/>
              <w:jc w:val="left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  <w:lang w:val="en-GB"/>
              </w:rPr>
              <w:t>B</w:t>
            </w:r>
            <w:r w:rsidRPr="00BF52B1">
              <w:rPr>
                <w:rFonts w:cs="Arial"/>
                <w:sz w:val="22"/>
                <w:szCs w:val="22"/>
                <w:lang w:val="en-GB"/>
              </w:rPr>
              <w:t>emerkungen:</w:t>
            </w:r>
          </w:p>
          <w:p w:rsidR="009C622D" w:rsidRPr="00BF52B1" w:rsidRDefault="009C622D" w:rsidP="004D21A2">
            <w:pPr>
              <w:tabs>
                <w:tab w:val="left" w:pos="687"/>
              </w:tabs>
              <w:spacing w:line="240" w:lineRule="atLeast"/>
              <w:jc w:val="left"/>
              <w:rPr>
                <w:rFonts w:cs="Arial"/>
                <w:sz w:val="22"/>
                <w:szCs w:val="22"/>
                <w:lang w:val="en-GB"/>
              </w:rPr>
            </w:pPr>
            <w:r w:rsidRPr="00BF52B1">
              <w:rPr>
                <w:rFonts w:cs="Arial"/>
                <w:i/>
                <w:sz w:val="22"/>
                <w:szCs w:val="22"/>
                <w:lang w:val="en-GB"/>
              </w:rPr>
              <w:t>Remarks:</w:t>
            </w:r>
          </w:p>
          <w:sdt>
            <w:sdtPr>
              <w:rPr>
                <w:rFonts w:cs="Arial"/>
                <w:szCs w:val="20"/>
              </w:rPr>
              <w:alias w:val="wType1Memo"/>
              <w:tag w:val="wType1Memo"/>
              <w:id w:val="1768962222"/>
              <w:placeholder>
                <w:docPart w:val="F883071F14D94C499DAEE52694E1DC15"/>
              </w:placeholder>
              <w:showingPlcHdr/>
            </w:sdtPr>
            <w:sdtEndPr/>
            <w:sdtContent>
              <w:p w:rsidR="009C622D" w:rsidRPr="00CE6398" w:rsidRDefault="009C622D" w:rsidP="004D21A2">
                <w:pPr>
                  <w:tabs>
                    <w:tab w:val="left" w:pos="687"/>
                  </w:tabs>
                  <w:spacing w:line="240" w:lineRule="atLeast"/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CE6398">
                  <w:rPr>
                    <w:rStyle w:val="Platzhaltertext"/>
                    <w:rFonts w:cs="Arial"/>
                    <w:b/>
                    <w:color w:val="FF0000"/>
                    <w:lang w:val="en-GB"/>
                  </w:rPr>
                  <w:t>Please enter your Remarks here.</w:t>
                </w:r>
              </w:p>
            </w:sdtContent>
          </w:sdt>
          <w:p w:rsidR="009C622D" w:rsidRPr="00896161" w:rsidRDefault="009C622D" w:rsidP="004D21A2">
            <w:pPr>
              <w:tabs>
                <w:tab w:val="left" w:pos="687"/>
              </w:tabs>
              <w:spacing w:line="240" w:lineRule="atLeast"/>
              <w:jc w:val="left"/>
              <w:rPr>
                <w:rFonts w:cs="Arial"/>
                <w:i/>
                <w:szCs w:val="20"/>
                <w:lang w:val="en-GB"/>
              </w:rPr>
            </w:pPr>
          </w:p>
        </w:tc>
        <w:tc>
          <w:tcPr>
            <w:tcW w:w="3345" w:type="dxa"/>
            <w:shd w:val="clear" w:color="auto" w:fill="auto"/>
          </w:tcPr>
          <w:p w:rsidR="009C622D" w:rsidRDefault="009C622D" w:rsidP="004D21A2">
            <w:pPr>
              <w:spacing w:line="240" w:lineRule="auto"/>
              <w:rPr>
                <w:rFonts w:cs="Arial"/>
                <w:b/>
                <w:bCs/>
                <w:sz w:val="21"/>
                <w:szCs w:val="21"/>
                <w:lang w:val="en-GB"/>
              </w:rPr>
            </w:pPr>
          </w:p>
          <w:p w:rsidR="009C622D" w:rsidRPr="00CE6398" w:rsidRDefault="009C622D" w:rsidP="004D21A2">
            <w:pPr>
              <w:spacing w:line="360" w:lineRule="auto"/>
              <w:jc w:val="left"/>
              <w:rPr>
                <w:rFonts w:cs="Arial"/>
                <w:b/>
                <w:bCs/>
                <w:i/>
                <w:sz w:val="24"/>
                <w:lang w:val="en-GB"/>
              </w:rPr>
            </w:pPr>
            <w:r w:rsidRPr="00CE6398">
              <w:rPr>
                <w:rFonts w:cs="Arial"/>
                <w:b/>
                <w:bCs/>
                <w:i/>
                <w:sz w:val="24"/>
                <w:lang w:val="en-GB"/>
              </w:rPr>
              <w:t>Liefmann-Haus:</w:t>
            </w:r>
          </w:p>
          <w:p w:rsidR="009C622D" w:rsidRPr="0087360E" w:rsidRDefault="009C622D" w:rsidP="004D21A2">
            <w:pPr>
              <w:spacing w:line="360" w:lineRule="auto"/>
              <w:jc w:val="left"/>
              <w:rPr>
                <w:rFonts w:cs="Arial"/>
                <w:b/>
                <w:bCs/>
                <w:szCs w:val="20"/>
                <w:lang w:val="en-US"/>
              </w:rPr>
            </w:pPr>
            <w:r w:rsidRPr="0087360E">
              <w:rPr>
                <w:rFonts w:cs="Arial"/>
                <w:b/>
                <w:bCs/>
                <w:szCs w:val="20"/>
                <w:lang w:val="en-US"/>
              </w:rPr>
              <w:t>(1 - 6 Monate)</w:t>
            </w:r>
          </w:p>
          <w:p w:rsidR="009C622D" w:rsidRPr="00D31355" w:rsidRDefault="00E30096" w:rsidP="004D21A2">
            <w:pPr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GB"/>
              </w:rPr>
            </w:pPr>
            <w:sdt>
              <w:sdtPr>
                <w:rPr>
                  <w:rFonts w:cs="Arial"/>
                  <w:sz w:val="22"/>
                  <w:szCs w:val="22"/>
                  <w:lang w:val="en-GB"/>
                </w:rPr>
                <w:alias w:val="wType2_Lief1Zimmer"/>
                <w:tag w:val="wType2_Lief1Zimmer"/>
                <w:id w:val="-1036275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C622D" w:rsidRPr="00D31355">
              <w:rPr>
                <w:rFonts w:cs="Arial"/>
                <w:sz w:val="22"/>
                <w:szCs w:val="22"/>
                <w:lang w:val="en-GB"/>
              </w:rPr>
              <w:t>1-Zimmer-Appartment</w:t>
            </w:r>
          </w:p>
          <w:p w:rsidR="009C622D" w:rsidRPr="00D31355" w:rsidRDefault="009C622D" w:rsidP="004D21A2">
            <w:pPr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  <w:r w:rsidRPr="00D31355">
              <w:rPr>
                <w:rFonts w:cs="Arial"/>
                <w:i/>
                <w:sz w:val="22"/>
                <w:szCs w:val="22"/>
                <w:lang w:val="en-GB"/>
              </w:rPr>
              <w:t>a single room apartment</w:t>
            </w:r>
          </w:p>
          <w:p w:rsidR="009C622D" w:rsidRPr="00D31355" w:rsidRDefault="00E30096" w:rsidP="004D21A2">
            <w:pPr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GB"/>
              </w:rPr>
            </w:pPr>
            <w:sdt>
              <w:sdtPr>
                <w:rPr>
                  <w:rFonts w:cs="Arial"/>
                  <w:sz w:val="22"/>
                  <w:szCs w:val="22"/>
                  <w:lang w:val="en-GB"/>
                </w:rPr>
                <w:alias w:val="wType2_Lief2Zimmer"/>
                <w:tag w:val="wType2_Lief2Zimmer"/>
                <w:id w:val="-130824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D31355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C622D" w:rsidRPr="00D31355">
              <w:rPr>
                <w:rFonts w:cs="Arial"/>
                <w:sz w:val="22"/>
                <w:szCs w:val="22"/>
                <w:lang w:val="en-GB"/>
              </w:rPr>
              <w:t>2-Zimmer-Wohnung</w:t>
            </w:r>
          </w:p>
          <w:p w:rsidR="009C622D" w:rsidRPr="00D31355" w:rsidRDefault="009C622D" w:rsidP="004D21A2">
            <w:pPr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  <w:r w:rsidRPr="00D31355">
              <w:rPr>
                <w:rFonts w:cs="Arial"/>
                <w:i/>
                <w:sz w:val="22"/>
                <w:szCs w:val="22"/>
                <w:lang w:val="en-GB"/>
              </w:rPr>
              <w:t>a two room apartment</w:t>
            </w:r>
          </w:p>
          <w:p w:rsidR="009C622D" w:rsidRPr="00D31355" w:rsidRDefault="00E30096" w:rsidP="004D21A2">
            <w:pPr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GB"/>
              </w:rPr>
            </w:pPr>
            <w:sdt>
              <w:sdtPr>
                <w:rPr>
                  <w:rFonts w:cs="Arial"/>
                  <w:sz w:val="22"/>
                  <w:szCs w:val="22"/>
                  <w:lang w:val="en-GB"/>
                </w:rPr>
                <w:alias w:val="wType2_Lief2PlusZimmer"/>
                <w:tag w:val="wType2_Lief2PlusZimmer"/>
                <w:id w:val="178392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D31355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9C622D" w:rsidRPr="00D31355">
              <w:rPr>
                <w:rFonts w:cs="Arial"/>
                <w:sz w:val="22"/>
                <w:szCs w:val="22"/>
                <w:lang w:val="en-GB"/>
              </w:rPr>
              <w:t>Große</w:t>
            </w:r>
            <w:r w:rsidR="009C622D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="009C622D" w:rsidRPr="00D31355">
              <w:rPr>
                <w:rFonts w:cs="Arial"/>
                <w:sz w:val="22"/>
                <w:szCs w:val="22"/>
                <w:lang w:val="en-GB"/>
              </w:rPr>
              <w:t>2-Zimmer</w:t>
            </w:r>
            <w:r w:rsidR="009C622D">
              <w:rPr>
                <w:rFonts w:cs="Arial"/>
                <w:sz w:val="22"/>
                <w:szCs w:val="22"/>
                <w:lang w:val="en-GB"/>
              </w:rPr>
              <w:t>-</w:t>
            </w:r>
            <w:r w:rsidR="009C622D" w:rsidRPr="00D31355">
              <w:rPr>
                <w:rFonts w:cs="Arial"/>
                <w:sz w:val="22"/>
                <w:szCs w:val="22"/>
                <w:lang w:val="en-GB"/>
              </w:rPr>
              <w:t xml:space="preserve">Galerie-wohnung </w:t>
            </w:r>
          </w:p>
          <w:p w:rsidR="009C622D" w:rsidRDefault="009C622D" w:rsidP="004D21A2">
            <w:pPr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  <w:r w:rsidRPr="00D31355">
              <w:rPr>
                <w:rFonts w:cs="Arial"/>
                <w:i/>
                <w:sz w:val="22"/>
                <w:szCs w:val="22"/>
                <w:lang w:val="en-GB"/>
              </w:rPr>
              <w:t>two room spacious top floor apartment</w:t>
            </w:r>
          </w:p>
          <w:p w:rsidR="009C622D" w:rsidRDefault="009C622D" w:rsidP="004D21A2">
            <w:pPr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Pr="00BF52B1" w:rsidRDefault="009C622D" w:rsidP="004D21A2">
            <w:pPr>
              <w:tabs>
                <w:tab w:val="left" w:pos="687"/>
              </w:tabs>
              <w:spacing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BF52B1">
              <w:rPr>
                <w:rFonts w:cs="Arial"/>
                <w:sz w:val="22"/>
                <w:szCs w:val="22"/>
                <w:lang w:val="en-GB"/>
              </w:rPr>
              <w:t>Bemerkungen:</w:t>
            </w:r>
          </w:p>
          <w:p w:rsidR="009C622D" w:rsidRPr="00815F09" w:rsidRDefault="009C622D" w:rsidP="004D21A2">
            <w:pPr>
              <w:tabs>
                <w:tab w:val="left" w:pos="687"/>
              </w:tabs>
              <w:spacing w:line="240" w:lineRule="atLeast"/>
              <w:rPr>
                <w:rFonts w:cs="Arial"/>
                <w:i/>
                <w:sz w:val="22"/>
                <w:szCs w:val="22"/>
                <w:lang w:val="en-GB"/>
              </w:rPr>
            </w:pPr>
            <w:r w:rsidRPr="00815F09">
              <w:rPr>
                <w:rFonts w:cs="Arial"/>
                <w:i/>
                <w:sz w:val="22"/>
                <w:szCs w:val="22"/>
                <w:lang w:val="en-GB"/>
              </w:rPr>
              <w:t>Remarks:</w:t>
            </w:r>
          </w:p>
          <w:sdt>
            <w:sdtPr>
              <w:rPr>
                <w:rFonts w:cs="Arial"/>
                <w:szCs w:val="20"/>
                <w:lang w:val="en-GB"/>
              </w:rPr>
              <w:alias w:val="wType2Memo"/>
              <w:tag w:val="wType2Memo"/>
              <w:id w:val="2112094682"/>
              <w:placeholder>
                <w:docPart w:val="6607C0DED991412FB187CA9ADCE96983"/>
              </w:placeholder>
              <w:showingPlcHdr/>
            </w:sdtPr>
            <w:sdtEndPr/>
            <w:sdtContent>
              <w:p w:rsidR="009C622D" w:rsidRPr="00896161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lang w:val="en-GB"/>
                  </w:rPr>
                  <w:t>Please enter your Remarks here.</w:t>
                </w:r>
              </w:p>
            </w:sdtContent>
          </w:sdt>
          <w:p w:rsidR="009C622D" w:rsidRPr="00896161" w:rsidRDefault="009C622D" w:rsidP="004D21A2">
            <w:pPr>
              <w:rPr>
                <w:rFonts w:cs="Arial"/>
                <w:szCs w:val="20"/>
                <w:lang w:val="en-GB"/>
              </w:rPr>
            </w:pPr>
          </w:p>
        </w:tc>
        <w:tc>
          <w:tcPr>
            <w:tcW w:w="3345" w:type="dxa"/>
          </w:tcPr>
          <w:p w:rsidR="009C622D" w:rsidRPr="0087360E" w:rsidRDefault="009C622D" w:rsidP="004D21A2">
            <w:pPr>
              <w:spacing w:line="240" w:lineRule="auto"/>
              <w:rPr>
                <w:rFonts w:cs="Arial"/>
                <w:b/>
                <w:bCs/>
                <w:sz w:val="21"/>
                <w:szCs w:val="21"/>
                <w:lang w:val="en-US"/>
              </w:rPr>
            </w:pPr>
          </w:p>
          <w:p w:rsidR="009C622D" w:rsidRPr="00CE6398" w:rsidRDefault="009C622D" w:rsidP="004D21A2">
            <w:pPr>
              <w:spacing w:line="360" w:lineRule="auto"/>
              <w:jc w:val="left"/>
              <w:rPr>
                <w:rFonts w:cs="Arial"/>
                <w:b/>
                <w:bCs/>
                <w:i/>
                <w:sz w:val="24"/>
              </w:rPr>
            </w:pPr>
            <w:r w:rsidRPr="00CE6398">
              <w:rPr>
                <w:rFonts w:cs="Arial"/>
                <w:b/>
                <w:bCs/>
                <w:i/>
                <w:sz w:val="24"/>
              </w:rPr>
              <w:t>Doktorandenzimmer:</w:t>
            </w:r>
          </w:p>
          <w:p w:rsidR="009C622D" w:rsidRPr="00AD78F9" w:rsidRDefault="009C622D" w:rsidP="004D21A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22"/>
                <w:szCs w:val="22"/>
              </w:rPr>
            </w:pPr>
            <w:r w:rsidRPr="002F42B0">
              <w:rPr>
                <w:rFonts w:cs="Arial"/>
                <w:b/>
                <w:bCs/>
                <w:i/>
                <w:sz w:val="22"/>
                <w:szCs w:val="22"/>
              </w:rPr>
              <w:t>Oikos-Wohnheim</w:t>
            </w:r>
          </w:p>
          <w:p w:rsidR="009C622D" w:rsidRDefault="009C622D" w:rsidP="004D21A2">
            <w:pPr>
              <w:spacing w:line="240" w:lineRule="auto"/>
              <w:jc w:val="left"/>
              <w:rPr>
                <w:rFonts w:cs="Arial"/>
                <w:b/>
                <w:bCs/>
                <w:szCs w:val="20"/>
              </w:rPr>
            </w:pPr>
            <w:r w:rsidRPr="000A789A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D31355">
              <w:rPr>
                <w:rFonts w:cs="Arial"/>
                <w:b/>
                <w:bCs/>
                <w:szCs w:val="20"/>
              </w:rPr>
              <w:t>semesterweise):</w:t>
            </w:r>
          </w:p>
          <w:p w:rsidR="009C622D" w:rsidRDefault="009C622D" w:rsidP="004D21A2">
            <w:pPr>
              <w:spacing w:line="240" w:lineRule="auto"/>
              <w:jc w:val="left"/>
              <w:rPr>
                <w:rFonts w:cs="Arial"/>
                <w:b/>
                <w:bCs/>
                <w:sz w:val="21"/>
                <w:szCs w:val="21"/>
              </w:rPr>
            </w:pPr>
          </w:p>
          <w:p w:rsidR="009C622D" w:rsidRDefault="00E30096" w:rsidP="004D21A2">
            <w:pPr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sz w:val="22"/>
                  <w:szCs w:val="22"/>
                </w:rPr>
                <w:alias w:val="wType3_Oikos"/>
                <w:tag w:val="wType3_Oikos"/>
                <w:id w:val="121677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C622D" w:rsidRPr="002F42B0">
              <w:rPr>
                <w:rFonts w:cs="Arial"/>
                <w:sz w:val="22"/>
                <w:szCs w:val="22"/>
              </w:rPr>
              <w:t>Doktorandenzimmer in 4er und 5er Wohnge</w:t>
            </w:r>
            <w:r w:rsidR="009C622D">
              <w:rPr>
                <w:rFonts w:cs="Arial"/>
                <w:sz w:val="22"/>
                <w:szCs w:val="22"/>
              </w:rPr>
              <w:softHyphen/>
            </w:r>
            <w:r w:rsidR="009C622D" w:rsidRPr="002F42B0">
              <w:rPr>
                <w:rFonts w:cs="Arial"/>
                <w:sz w:val="22"/>
                <w:szCs w:val="22"/>
              </w:rPr>
              <w:t>mein</w:t>
            </w:r>
            <w:r w:rsidR="009C622D">
              <w:rPr>
                <w:rFonts w:cs="Arial"/>
                <w:sz w:val="22"/>
                <w:szCs w:val="22"/>
              </w:rPr>
              <w:softHyphen/>
            </w:r>
            <w:r w:rsidR="009C622D" w:rsidRPr="002F42B0">
              <w:rPr>
                <w:rFonts w:cs="Arial"/>
                <w:sz w:val="22"/>
                <w:szCs w:val="22"/>
              </w:rPr>
              <w:t>schaften</w:t>
            </w:r>
          </w:p>
          <w:p w:rsidR="009C622D" w:rsidRPr="0087360E" w:rsidRDefault="009C622D" w:rsidP="004D21A2">
            <w:pPr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US"/>
              </w:rPr>
            </w:pPr>
            <w:r w:rsidRPr="0087360E">
              <w:rPr>
                <w:rFonts w:cs="Arial"/>
                <w:i/>
                <w:sz w:val="22"/>
                <w:szCs w:val="22"/>
                <w:lang w:val="en-US"/>
              </w:rPr>
              <w:t xml:space="preserve">one room for a doctoral researcher in a four- or five-person shared apartment </w:t>
            </w:r>
          </w:p>
          <w:p w:rsidR="009C622D" w:rsidRPr="0087360E" w:rsidRDefault="009C622D" w:rsidP="004D21A2">
            <w:pPr>
              <w:spacing w:line="240" w:lineRule="auto"/>
              <w:jc w:val="left"/>
              <w:rPr>
                <w:rFonts w:cs="Arial"/>
                <w:sz w:val="22"/>
                <w:szCs w:val="22"/>
                <w:lang w:val="en-US"/>
              </w:rPr>
            </w:pPr>
          </w:p>
          <w:p w:rsidR="009C622D" w:rsidRPr="0087360E" w:rsidRDefault="009C622D" w:rsidP="004D21A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22"/>
                <w:szCs w:val="22"/>
                <w:lang w:val="en-US"/>
              </w:rPr>
            </w:pPr>
            <w:r w:rsidRPr="0087360E">
              <w:rPr>
                <w:rFonts w:cs="Arial"/>
                <w:b/>
                <w:bCs/>
                <w:i/>
                <w:sz w:val="22"/>
                <w:szCs w:val="22"/>
                <w:lang w:val="en-US"/>
              </w:rPr>
              <w:t>Campus</w:t>
            </w:r>
          </w:p>
          <w:p w:rsidR="009C622D" w:rsidRPr="0087360E" w:rsidRDefault="009C622D" w:rsidP="004D21A2">
            <w:pPr>
              <w:spacing w:line="240" w:lineRule="auto"/>
              <w:jc w:val="left"/>
              <w:rPr>
                <w:rFonts w:cs="Arial"/>
                <w:b/>
                <w:bCs/>
                <w:i/>
                <w:szCs w:val="20"/>
                <w:lang w:val="en-US"/>
              </w:rPr>
            </w:pPr>
            <w:r w:rsidRPr="0087360E">
              <w:rPr>
                <w:rFonts w:cs="Arial"/>
                <w:b/>
                <w:bCs/>
                <w:i/>
                <w:szCs w:val="20"/>
                <w:lang w:val="en-US"/>
              </w:rPr>
              <w:t xml:space="preserve">(6 Monate – 3 Jahre) </w:t>
            </w:r>
          </w:p>
          <w:p w:rsidR="009C622D" w:rsidRPr="0087360E" w:rsidRDefault="009C622D" w:rsidP="004D21A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22"/>
                <w:szCs w:val="22"/>
                <w:lang w:val="en-US"/>
              </w:rPr>
            </w:pPr>
          </w:p>
          <w:p w:rsidR="009C622D" w:rsidRPr="0087360E" w:rsidRDefault="00E30096" w:rsidP="004D21A2">
            <w:pPr>
              <w:spacing w:line="240" w:lineRule="auto"/>
              <w:ind w:left="284"/>
              <w:jc w:val="left"/>
              <w:rPr>
                <w:rFonts w:cs="Arial"/>
                <w:sz w:val="22"/>
                <w:szCs w:val="22"/>
                <w:lang w:val="en-US"/>
              </w:rPr>
            </w:pPr>
            <w:sdt>
              <w:sdtPr>
                <w:rPr>
                  <w:rFonts w:cs="Arial"/>
                  <w:sz w:val="22"/>
                  <w:szCs w:val="22"/>
                  <w:lang w:val="en-US"/>
                </w:rPr>
                <w:alias w:val="wType3_Campus"/>
                <w:tag w:val="wType3_Campus"/>
                <w:id w:val="1149943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2"/>
                <w:szCs w:val="22"/>
                <w:lang w:val="en-US"/>
              </w:rPr>
              <w:t xml:space="preserve"> </w:t>
            </w:r>
            <w:r w:rsidR="009C622D">
              <w:rPr>
                <w:rFonts w:cs="Arial"/>
                <w:sz w:val="22"/>
                <w:szCs w:val="22"/>
                <w:lang w:val="en-US"/>
              </w:rPr>
              <w:t>1</w:t>
            </w:r>
            <w:r w:rsidR="009C622D" w:rsidRPr="00B9610B">
              <w:rPr>
                <w:rFonts w:cs="Arial"/>
                <w:sz w:val="22"/>
                <w:szCs w:val="22"/>
                <w:lang w:val="en-US"/>
              </w:rPr>
              <w:t>-Zimmer-Wohnung</w:t>
            </w:r>
          </w:p>
          <w:p w:rsidR="009C622D" w:rsidRPr="00B9610B" w:rsidRDefault="009C622D" w:rsidP="004D21A2">
            <w:pPr>
              <w:tabs>
                <w:tab w:val="left" w:pos="687"/>
              </w:tabs>
              <w:spacing w:line="240" w:lineRule="auto"/>
              <w:ind w:left="284"/>
              <w:jc w:val="left"/>
              <w:rPr>
                <w:rFonts w:cs="Arial"/>
                <w:i/>
                <w:sz w:val="22"/>
                <w:szCs w:val="22"/>
                <w:lang w:val="en-US"/>
              </w:rPr>
            </w:pPr>
            <w:r w:rsidRPr="00B9610B">
              <w:rPr>
                <w:rFonts w:cs="Arial"/>
                <w:i/>
                <w:sz w:val="22"/>
                <w:szCs w:val="22"/>
                <w:lang w:val="en-US"/>
              </w:rPr>
              <w:t>a single room apartment</w:t>
            </w:r>
          </w:p>
          <w:p w:rsidR="009C622D" w:rsidRPr="0087360E" w:rsidRDefault="009C622D" w:rsidP="004D21A2">
            <w:pPr>
              <w:spacing w:line="240" w:lineRule="auto"/>
              <w:ind w:left="284"/>
              <w:jc w:val="left"/>
              <w:rPr>
                <w:lang w:val="en-US"/>
              </w:rPr>
            </w:pPr>
          </w:p>
          <w:p w:rsidR="009C622D" w:rsidRPr="0087360E" w:rsidRDefault="009C622D" w:rsidP="004D21A2">
            <w:pPr>
              <w:tabs>
                <w:tab w:val="left" w:pos="687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val="en-US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Default="009C622D" w:rsidP="004D21A2">
            <w:pPr>
              <w:tabs>
                <w:tab w:val="left" w:pos="687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val="en-GB"/>
              </w:rPr>
            </w:pPr>
          </w:p>
          <w:p w:rsidR="009C622D" w:rsidRPr="00BF52B1" w:rsidRDefault="009C622D" w:rsidP="004D21A2">
            <w:pPr>
              <w:tabs>
                <w:tab w:val="left" w:pos="687"/>
              </w:tabs>
              <w:spacing w:line="240" w:lineRule="atLeast"/>
              <w:jc w:val="left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  <w:lang w:val="en-GB"/>
              </w:rPr>
              <w:t>B</w:t>
            </w:r>
            <w:r w:rsidRPr="00BF52B1">
              <w:rPr>
                <w:rFonts w:cs="Arial"/>
                <w:sz w:val="22"/>
                <w:szCs w:val="22"/>
                <w:lang w:val="en-GB"/>
              </w:rPr>
              <w:t>emerkungen:</w:t>
            </w:r>
          </w:p>
          <w:p w:rsidR="009C622D" w:rsidRPr="00BF52B1" w:rsidRDefault="009C622D" w:rsidP="004D21A2">
            <w:pPr>
              <w:jc w:val="left"/>
              <w:rPr>
                <w:rFonts w:cs="Arial"/>
                <w:i/>
                <w:sz w:val="22"/>
                <w:szCs w:val="22"/>
                <w:lang w:val="en-GB"/>
              </w:rPr>
            </w:pPr>
            <w:r w:rsidRPr="00BF52B1">
              <w:rPr>
                <w:rFonts w:cs="Arial"/>
                <w:i/>
                <w:sz w:val="22"/>
                <w:szCs w:val="22"/>
                <w:lang w:val="en-GB"/>
              </w:rPr>
              <w:t>Remarks:</w:t>
            </w:r>
          </w:p>
          <w:sdt>
            <w:sdtPr>
              <w:rPr>
                <w:rFonts w:cs="Arial"/>
                <w:bCs/>
                <w:sz w:val="21"/>
                <w:szCs w:val="21"/>
              </w:rPr>
              <w:alias w:val="wType3Memo"/>
              <w:tag w:val="wType3Memo"/>
              <w:id w:val="291942388"/>
              <w:placeholder>
                <w:docPart w:val="C3FA3DB1F16F450BA201FD6354AC1A61"/>
              </w:placeholder>
              <w:showingPlcHdr/>
            </w:sdtPr>
            <w:sdtEndPr/>
            <w:sdtContent>
              <w:p w:rsidR="009C622D" w:rsidRPr="00896161" w:rsidRDefault="009C622D" w:rsidP="004D21A2">
                <w:pPr>
                  <w:spacing w:line="360" w:lineRule="auto"/>
                  <w:jc w:val="left"/>
                  <w:rPr>
                    <w:rFonts w:cs="Arial"/>
                    <w:b/>
                    <w:bCs/>
                    <w:sz w:val="21"/>
                    <w:szCs w:val="21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lang w:val="en-GB"/>
                  </w:rPr>
                  <w:t>Please enter your Remarks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 xml:space="preserve"> h</w:t>
                </w:r>
                <w:r w:rsidRPr="00DE5D23">
                  <w:rPr>
                    <w:rStyle w:val="Platzhaltertext"/>
                    <w:b/>
                    <w:color w:val="FF0000"/>
                    <w:lang w:val="en-GB"/>
                  </w:rPr>
                  <w:t>ere.</w:t>
                </w:r>
              </w:p>
            </w:sdtContent>
          </w:sdt>
        </w:tc>
      </w:tr>
    </w:tbl>
    <w:p w:rsidR="009C622D" w:rsidRPr="00896161" w:rsidRDefault="009C622D" w:rsidP="009C622D">
      <w:pPr>
        <w:spacing w:line="240" w:lineRule="atLeast"/>
        <w:rPr>
          <w:rFonts w:cs="Arial"/>
          <w:b/>
          <w:sz w:val="22"/>
          <w:szCs w:val="22"/>
          <w:lang w:val="en-GB"/>
        </w:rPr>
      </w:pPr>
    </w:p>
    <w:p w:rsidR="009C622D" w:rsidRPr="00896161" w:rsidRDefault="009C622D" w:rsidP="009C622D">
      <w:pPr>
        <w:spacing w:line="240" w:lineRule="atLeast"/>
        <w:rPr>
          <w:rFonts w:cs="Arial"/>
          <w:b/>
          <w:sz w:val="22"/>
          <w:szCs w:val="22"/>
          <w:lang w:val="en-GB"/>
        </w:rPr>
      </w:pPr>
    </w:p>
    <w:p w:rsidR="009C622D" w:rsidRPr="00896161" w:rsidRDefault="009C622D" w:rsidP="009C622D">
      <w:pPr>
        <w:spacing w:line="240" w:lineRule="atLeast"/>
        <w:rPr>
          <w:rFonts w:cs="Arial"/>
          <w:b/>
          <w:sz w:val="22"/>
          <w:szCs w:val="22"/>
          <w:lang w:val="en-GB"/>
        </w:rPr>
      </w:pPr>
    </w:p>
    <w:p w:rsidR="009C622D" w:rsidRPr="00896161" w:rsidRDefault="009C622D" w:rsidP="009C622D">
      <w:pPr>
        <w:spacing w:line="240" w:lineRule="atLeast"/>
        <w:rPr>
          <w:rFonts w:cs="Arial"/>
          <w:b/>
          <w:sz w:val="22"/>
          <w:szCs w:val="22"/>
          <w:lang w:val="en-GB"/>
        </w:rPr>
      </w:pPr>
    </w:p>
    <w:p w:rsidR="009C622D" w:rsidRPr="009C622D" w:rsidRDefault="009C622D" w:rsidP="009C622D">
      <w:pPr>
        <w:spacing w:line="240" w:lineRule="auto"/>
        <w:jc w:val="left"/>
        <w:rPr>
          <w:rFonts w:cs="Arial"/>
          <w:b/>
          <w:sz w:val="22"/>
          <w:szCs w:val="22"/>
          <w:lang w:val="en-GB"/>
        </w:rPr>
      </w:pPr>
      <w:r w:rsidRPr="00DE5D23">
        <w:rPr>
          <w:rFonts w:cs="Arial"/>
          <w:b/>
          <w:sz w:val="22"/>
          <w:szCs w:val="22"/>
          <w:lang w:val="en-GB"/>
        </w:rPr>
        <w:br w:type="page"/>
      </w:r>
      <w:r w:rsidRPr="00847FB5">
        <w:rPr>
          <w:rFonts w:cs="Arial"/>
          <w:b/>
          <w:sz w:val="28"/>
          <w:szCs w:val="28"/>
        </w:rPr>
        <w:lastRenderedPageBreak/>
        <w:t xml:space="preserve">Persönliche Angaben / </w:t>
      </w:r>
      <w:r w:rsidRPr="00847FB5">
        <w:rPr>
          <w:rFonts w:cs="Arial"/>
          <w:b/>
          <w:i/>
          <w:sz w:val="28"/>
          <w:szCs w:val="28"/>
        </w:rPr>
        <w:t>Personal Information</w:t>
      </w:r>
      <w:r w:rsidRPr="00847FB5">
        <w:rPr>
          <w:rFonts w:cs="Arial"/>
          <w:sz w:val="28"/>
          <w:szCs w:val="28"/>
        </w:rPr>
        <w:t>:</w:t>
      </w:r>
    </w:p>
    <w:p w:rsidR="009C622D" w:rsidRPr="00C35D89" w:rsidRDefault="009C622D" w:rsidP="009C622D">
      <w:pPr>
        <w:spacing w:line="240" w:lineRule="atLeast"/>
        <w:rPr>
          <w:rFonts w:cs="Arial"/>
          <w:sz w:val="21"/>
          <w:szCs w:val="21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0"/>
        <w:gridCol w:w="3983"/>
      </w:tblGrid>
      <w:tr w:rsidR="009C622D" w:rsidRPr="0087360E" w:rsidTr="004D21A2">
        <w:trPr>
          <w:trHeight w:val="244"/>
        </w:trPr>
        <w:tc>
          <w:tcPr>
            <w:tcW w:w="5940" w:type="dxa"/>
          </w:tcPr>
          <w:p w:rsidR="009C622D" w:rsidRDefault="009C622D" w:rsidP="004D21A2">
            <w:pPr>
              <w:rPr>
                <w:rFonts w:cs="Arial"/>
                <w:b/>
                <w:sz w:val="21"/>
                <w:szCs w:val="21"/>
              </w:rPr>
            </w:pPr>
            <w:r w:rsidRPr="004A3BB4">
              <w:rPr>
                <w:b/>
                <w:bCs/>
                <w:sz w:val="21"/>
                <w:szCs w:val="21"/>
              </w:rPr>
              <w:t>Die Bewerbung bezieht sich auf die Zeit von</w:t>
            </w:r>
            <w:r w:rsidRPr="004A3BB4">
              <w:rPr>
                <w:rFonts w:cs="Arial"/>
                <w:b/>
                <w:sz w:val="21"/>
                <w:szCs w:val="21"/>
              </w:rPr>
              <w:t>:</w:t>
            </w:r>
          </w:p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0A789A">
              <w:rPr>
                <w:rFonts w:cs="Arial"/>
                <w:i/>
                <w:szCs w:val="20"/>
                <w:lang w:val="en-GB"/>
              </w:rPr>
              <w:t>The application is for the per</w:t>
            </w:r>
            <w:r w:rsidRPr="000E2F77">
              <w:rPr>
                <w:rFonts w:cs="Arial"/>
                <w:i/>
                <w:szCs w:val="20"/>
                <w:lang w:val="en-GB"/>
              </w:rPr>
              <w:t>iod from:</w:t>
            </w:r>
          </w:p>
          <w:p w:rsidR="009C622D" w:rsidRPr="00B13852" w:rsidRDefault="00E30096" w:rsidP="004D21A2">
            <w:pPr>
              <w:rPr>
                <w:rFonts w:cs="Arial"/>
                <w:b/>
                <w:szCs w:val="20"/>
                <w:lang w:val="en-GB"/>
              </w:rPr>
            </w:pPr>
            <w:sdt>
              <w:sdtPr>
                <w:rPr>
                  <w:rFonts w:cs="Arial"/>
                  <w:szCs w:val="20"/>
                </w:rPr>
                <w:alias w:val="Start"/>
                <w:tag w:val="Start"/>
                <w:id w:val="-2119287201"/>
                <w:placeholder>
                  <w:docPart w:val="0EAA83DA12594DBDA44FFAD3BD0DA56B"/>
                </w:placeholder>
                <w:showingPlcHdr/>
              </w:sdtPr>
              <w:sdtEndPr>
                <w:rPr>
                  <w:b/>
                </w:rPr>
              </w:sdtEndPr>
              <w:sdtContent>
                <w:r w:rsidR="009C622D"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your start date here.</w:t>
                </w:r>
              </w:sdtContent>
            </w:sdt>
          </w:p>
        </w:tc>
        <w:tc>
          <w:tcPr>
            <w:tcW w:w="3983" w:type="dxa"/>
          </w:tcPr>
          <w:p w:rsidR="009C622D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 w:rsidRPr="004A3BB4">
              <w:rPr>
                <w:rFonts w:cs="Arial"/>
                <w:b/>
                <w:sz w:val="21"/>
                <w:szCs w:val="21"/>
                <w:lang w:val="en-GB"/>
              </w:rPr>
              <w:t>bis:</w:t>
            </w:r>
          </w:p>
          <w:p w:rsidR="009C622D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 w:rsidRPr="000E2F77">
              <w:rPr>
                <w:rFonts w:cs="Arial"/>
                <w:bCs/>
                <w:i/>
                <w:szCs w:val="20"/>
                <w:lang w:val="en-GB"/>
              </w:rPr>
              <w:t>to:</w:t>
            </w:r>
            <w:r>
              <w:rPr>
                <w:rFonts w:cs="Arial"/>
                <w:b/>
                <w:sz w:val="21"/>
                <w:szCs w:val="21"/>
                <w:lang w:val="en-GB"/>
              </w:rPr>
              <w:t xml:space="preserve"> </w:t>
            </w:r>
          </w:p>
          <w:p w:rsidR="009C622D" w:rsidRPr="004A3BB4" w:rsidRDefault="00E30096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sdt>
              <w:sdtPr>
                <w:rPr>
                  <w:rStyle w:val="Platzhaltertext"/>
                  <w:color w:val="000000" w:themeColor="text1"/>
                </w:rPr>
                <w:alias w:val="Ende"/>
                <w:tag w:val="Ende"/>
                <w:id w:val="-1183593699"/>
                <w:placeholder>
                  <w:docPart w:val="835424B867664706BECDB2E948E8ACB7"/>
                </w:placeholder>
                <w:showingPlcHdr/>
              </w:sdtPr>
              <w:sdtEndPr>
                <w:rPr>
                  <w:rStyle w:val="Absatz-Standardschriftart"/>
                  <w:rFonts w:cs="Arial"/>
                  <w:b/>
                  <w:sz w:val="21"/>
                  <w:szCs w:val="21"/>
                  <w:lang w:val="en-GB"/>
                </w:rPr>
              </w:sdtEndPr>
              <w:sdtContent>
                <w:r w:rsidR="009C622D"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your end date</w:t>
                </w:r>
                <w:r w:rsidR="009C622D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here</w:t>
                </w:r>
                <w:r w:rsidR="009C622D"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.</w:t>
                </w:r>
              </w:sdtContent>
            </w:sdt>
          </w:p>
          <w:p w:rsidR="009C622D" w:rsidRPr="000E2F77" w:rsidRDefault="009C622D" w:rsidP="004D21A2">
            <w:pPr>
              <w:rPr>
                <w:rFonts w:cs="Arial"/>
                <w:bCs/>
                <w:i/>
                <w:szCs w:val="20"/>
                <w:lang w:val="en-GB"/>
              </w:rPr>
            </w:pPr>
          </w:p>
        </w:tc>
      </w:tr>
      <w:tr w:rsidR="009C622D" w:rsidRPr="001C33C6" w:rsidTr="004D21A2">
        <w:trPr>
          <w:trHeight w:val="244"/>
        </w:trPr>
        <w:tc>
          <w:tcPr>
            <w:tcW w:w="5940" w:type="dxa"/>
          </w:tcPr>
          <w:p w:rsidR="009C622D" w:rsidRPr="004A3BB4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 w:rsidRPr="004A3BB4">
              <w:rPr>
                <w:rFonts w:cs="Arial"/>
                <w:b/>
                <w:sz w:val="21"/>
                <w:szCs w:val="21"/>
                <w:lang w:val="en-GB"/>
              </w:rPr>
              <w:t>Name, Vorname, Titel:</w:t>
            </w:r>
          </w:p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0E2F77">
              <w:rPr>
                <w:rFonts w:cs="Arial"/>
                <w:i/>
                <w:szCs w:val="20"/>
                <w:lang w:val="en-GB"/>
              </w:rPr>
              <w:t>Surname, name, title:</w:t>
            </w:r>
          </w:p>
          <w:sdt>
            <w:sdtPr>
              <w:rPr>
                <w:rFonts w:cs="Arial"/>
                <w:szCs w:val="20"/>
                <w:lang w:val="en-GB"/>
              </w:rPr>
              <w:alias w:val="Name"/>
              <w:tag w:val="Name"/>
              <w:id w:val="813295341"/>
              <w:placeholder>
                <w:docPart w:val="B21620969EF34E10B888F72DA16E9C1F"/>
              </w:placeholder>
              <w:showingPlcHdr/>
            </w:sdtPr>
            <w:sdtEndPr/>
            <w:sdtContent>
              <w:p w:rsidR="009C622D" w:rsidRPr="005D2B2C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your surname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here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.</w:t>
                </w:r>
              </w:p>
            </w:sdtContent>
          </w:sdt>
          <w:sdt>
            <w:sdtPr>
              <w:rPr>
                <w:rFonts w:cs="Arial"/>
                <w:szCs w:val="20"/>
              </w:rPr>
              <w:alias w:val="Vorname"/>
              <w:tag w:val="Vorname"/>
              <w:id w:val="115034539"/>
              <w:placeholder>
                <w:docPart w:val="A4A2AC85E3724827AA52C33392850AC7"/>
              </w:placeholder>
              <w:showingPlcHdr/>
            </w:sdtPr>
            <w:sdtEndPr/>
            <w:sdtContent>
              <w:p w:rsidR="009C622D" w:rsidRPr="005D2B2C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your name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here</w:t>
                </w:r>
                <w:r w:rsidRPr="005D2B2C">
                  <w:rPr>
                    <w:rStyle w:val="Platzhaltertext"/>
                    <w:szCs w:val="20"/>
                    <w:lang w:val="en-GB"/>
                  </w:rPr>
                  <w:t>.</w:t>
                </w:r>
              </w:p>
            </w:sdtContent>
          </w:sdt>
          <w:sdt>
            <w:sdtPr>
              <w:rPr>
                <w:rFonts w:cs="Arial"/>
                <w:szCs w:val="20"/>
              </w:rPr>
              <w:alias w:val="Titel"/>
              <w:tag w:val="Titel"/>
              <w:id w:val="-2122680425"/>
              <w:placeholder>
                <w:docPart w:val="40DD07EC01A64D709F290C0C0521362B"/>
              </w:placeholder>
              <w:showingPlcHdr/>
              <w:dropDownList>
                <w:listItem w:displayText="Kein Titel" w:value="Kein Titel"/>
                <w:listItem w:displayText="Dr." w:value="Dr."/>
                <w:listItem w:displayText="Prof." w:value="Prof."/>
              </w:dropDownList>
            </w:sdtPr>
            <w:sdtEndPr/>
            <w:sdtContent>
              <w:p w:rsidR="009C622D" w:rsidRPr="00DE5D23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choose your title</w:t>
                </w:r>
                <w:r w:rsidRPr="00DE5D23">
                  <w:rPr>
                    <w:rStyle w:val="Platzhaltertext"/>
                    <w:color w:val="FF0000"/>
                    <w:szCs w:val="20"/>
                    <w:lang w:val="en-GB"/>
                  </w:rPr>
                  <w:t xml:space="preserve">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here</w:t>
                </w:r>
                <w:r w:rsidRPr="00DE5D23">
                  <w:rPr>
                    <w:rStyle w:val="Platzhaltertext"/>
                    <w:szCs w:val="20"/>
                    <w:lang w:val="en-GB"/>
                  </w:rPr>
                  <w:t>.</w:t>
                </w:r>
              </w:p>
            </w:sdtContent>
          </w:sdt>
          <w:p w:rsidR="009C622D" w:rsidRPr="00DE5D23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  <w:p w:rsidR="009C622D" w:rsidRPr="00DE5D23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3983" w:type="dxa"/>
          </w:tcPr>
          <w:p w:rsidR="009C622D" w:rsidRPr="0087360E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7360E">
              <w:rPr>
                <w:rFonts w:cs="Arial"/>
                <w:b/>
                <w:sz w:val="21"/>
                <w:szCs w:val="21"/>
                <w:lang w:val="en-GB"/>
              </w:rPr>
              <w:t>Status:</w:t>
            </w:r>
          </w:p>
          <w:p w:rsidR="009C622D" w:rsidRPr="0087360E" w:rsidRDefault="009C622D" w:rsidP="004D21A2">
            <w:pPr>
              <w:spacing w:line="240" w:lineRule="auto"/>
              <w:rPr>
                <w:rFonts w:cs="Arial"/>
                <w:szCs w:val="20"/>
                <w:lang w:val="en-GB"/>
              </w:rPr>
            </w:pPr>
            <w:r w:rsidRPr="0087360E">
              <w:rPr>
                <w:rFonts w:cs="Arial"/>
                <w:i/>
                <w:szCs w:val="20"/>
                <w:lang w:val="en-GB"/>
              </w:rPr>
              <w:t>Your status in Freiburg</w:t>
            </w:r>
            <w:r w:rsidRPr="0087360E">
              <w:rPr>
                <w:rFonts w:cs="Arial"/>
                <w:szCs w:val="20"/>
                <w:lang w:val="en-GB"/>
              </w:rPr>
              <w:t>:</w:t>
            </w:r>
          </w:p>
          <w:p w:rsidR="009C622D" w:rsidRPr="0087360E" w:rsidRDefault="009C622D" w:rsidP="004D21A2">
            <w:pPr>
              <w:rPr>
                <w:rFonts w:cs="Arial"/>
                <w:szCs w:val="20"/>
                <w:lang w:val="en-GB"/>
              </w:rPr>
            </w:pPr>
          </w:p>
          <w:p w:rsidR="009C622D" w:rsidRPr="0087360E" w:rsidRDefault="00E30096" w:rsidP="004D21A2">
            <w:pPr>
              <w:spacing w:line="240" w:lineRule="auto"/>
              <w:ind w:left="170"/>
              <w:jc w:val="left"/>
              <w:rPr>
                <w:rFonts w:ascii="Wingdings" w:hAnsi="Wingdings"/>
                <w:sz w:val="21"/>
                <w:szCs w:val="21"/>
                <w:lang w:val="en-GB"/>
              </w:rPr>
            </w:pPr>
            <w:sdt>
              <w:sdtPr>
                <w:rPr>
                  <w:rFonts w:cs="Arial"/>
                  <w:sz w:val="21"/>
                  <w:szCs w:val="21"/>
                  <w:lang w:val="en-GB"/>
                </w:rPr>
                <w:alias w:val="Gastprofessor"/>
                <w:tag w:val="Gastprofessor"/>
                <w:id w:val="-148268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MS Gothic" w:eastAsia="MS Gothic" w:hAnsi="MS Gothic" w:cs="Arial" w:hint="eastAsia"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1"/>
                <w:szCs w:val="21"/>
                <w:lang w:val="en-GB"/>
              </w:rPr>
              <w:t xml:space="preserve">Gastprofessor:in / </w:t>
            </w:r>
            <w:r w:rsidR="009C622D" w:rsidRPr="0087360E">
              <w:rPr>
                <w:rFonts w:cs="Arial"/>
                <w:i/>
                <w:szCs w:val="20"/>
                <w:lang w:val="en-GB"/>
              </w:rPr>
              <w:t>guest professor</w:t>
            </w:r>
          </w:p>
          <w:p w:rsidR="009C622D" w:rsidRPr="0087360E" w:rsidRDefault="00E30096" w:rsidP="004D21A2">
            <w:pPr>
              <w:spacing w:line="240" w:lineRule="auto"/>
              <w:ind w:left="170"/>
              <w:jc w:val="left"/>
              <w:rPr>
                <w:rFonts w:cs="Arial"/>
                <w:sz w:val="21"/>
                <w:szCs w:val="21"/>
                <w:lang w:val="en-GB"/>
              </w:rPr>
            </w:pPr>
            <w:sdt>
              <w:sdtPr>
                <w:rPr>
                  <w:rFonts w:cs="Arial"/>
                  <w:sz w:val="21"/>
                  <w:szCs w:val="21"/>
                  <w:lang w:val="en-GB"/>
                </w:rPr>
                <w:alias w:val="Gastwissenschaftler"/>
                <w:tag w:val="Gastwissenschaftler"/>
                <w:id w:val="-1280096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MS Gothic" w:eastAsia="MS Gothic" w:hAnsi="MS Gothic" w:cs="Arial" w:hint="eastAsia"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1"/>
                <w:szCs w:val="21"/>
                <w:lang w:val="en-GB"/>
              </w:rPr>
              <w:t xml:space="preserve">Gastwissenschaftler:in / </w:t>
            </w:r>
            <w:r w:rsidR="009C622D" w:rsidRPr="0087360E">
              <w:rPr>
                <w:rFonts w:cs="Arial"/>
                <w:i/>
                <w:szCs w:val="20"/>
                <w:lang w:val="en-GB"/>
              </w:rPr>
              <w:t>guest researcher</w:t>
            </w:r>
          </w:p>
          <w:p w:rsidR="009C622D" w:rsidRPr="0087360E" w:rsidRDefault="00E30096" w:rsidP="004D21A2">
            <w:pPr>
              <w:spacing w:line="240" w:lineRule="auto"/>
              <w:ind w:left="170"/>
              <w:jc w:val="left"/>
              <w:rPr>
                <w:rFonts w:ascii="Wingdings" w:hAnsi="Wingdings"/>
                <w:i/>
                <w:sz w:val="21"/>
                <w:szCs w:val="21"/>
                <w:lang w:val="en-GB"/>
              </w:rPr>
            </w:pPr>
            <w:sdt>
              <w:sdtPr>
                <w:rPr>
                  <w:rFonts w:cs="Arial"/>
                  <w:sz w:val="21"/>
                  <w:szCs w:val="21"/>
                  <w:lang w:val="en-GB"/>
                </w:rPr>
                <w:alias w:val="Gastdozent"/>
                <w:tag w:val="Gastdozent"/>
                <w:id w:val="-112445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MS Gothic" w:eastAsia="MS Gothic" w:hAnsi="MS Gothic" w:cs="Arial" w:hint="eastAsia"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1"/>
                <w:szCs w:val="21"/>
                <w:lang w:val="en-GB"/>
              </w:rPr>
              <w:t xml:space="preserve">Gastdozent:in / </w:t>
            </w:r>
            <w:r w:rsidR="009C622D" w:rsidRPr="0087360E">
              <w:rPr>
                <w:rFonts w:cs="Arial"/>
                <w:i/>
                <w:szCs w:val="20"/>
                <w:lang w:val="en-GB"/>
              </w:rPr>
              <w:t>guest lecturer</w:t>
            </w:r>
          </w:p>
          <w:p w:rsidR="009C622D" w:rsidRPr="0087360E" w:rsidRDefault="00E30096" w:rsidP="004D21A2">
            <w:pPr>
              <w:spacing w:line="240" w:lineRule="auto"/>
              <w:ind w:left="170"/>
              <w:jc w:val="left"/>
              <w:rPr>
                <w:rFonts w:ascii="Wingdings" w:hAnsi="Wingdings"/>
                <w:sz w:val="21"/>
                <w:szCs w:val="21"/>
                <w:lang w:val="en-GB"/>
              </w:rPr>
            </w:pPr>
            <w:sdt>
              <w:sdtPr>
                <w:rPr>
                  <w:rFonts w:cs="Arial"/>
                  <w:sz w:val="21"/>
                  <w:szCs w:val="21"/>
                  <w:lang w:val="en-GB"/>
                </w:rPr>
                <w:alias w:val="Postdoc"/>
                <w:tag w:val="Postdoc"/>
                <w:id w:val="-344636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MS Gothic" w:eastAsia="MS Gothic" w:hAnsi="MS Gothic" w:cs="Arial" w:hint="eastAsia"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1"/>
                <w:szCs w:val="21"/>
                <w:lang w:val="en-GB"/>
              </w:rPr>
              <w:t xml:space="preserve">Postdoc / </w:t>
            </w:r>
            <w:r w:rsidR="009C622D" w:rsidRPr="0087360E">
              <w:rPr>
                <w:rFonts w:cs="Arial"/>
                <w:i/>
                <w:szCs w:val="20"/>
                <w:lang w:val="en-GB"/>
              </w:rPr>
              <w:t>postdoc</w:t>
            </w:r>
          </w:p>
          <w:p w:rsidR="009C622D" w:rsidRPr="0087360E" w:rsidRDefault="00E30096" w:rsidP="004D21A2">
            <w:pPr>
              <w:spacing w:line="240" w:lineRule="auto"/>
              <w:ind w:left="170"/>
              <w:jc w:val="left"/>
              <w:rPr>
                <w:rFonts w:cs="Arial"/>
                <w:i/>
                <w:szCs w:val="20"/>
                <w:lang w:val="en-GB"/>
              </w:rPr>
            </w:pPr>
            <w:sdt>
              <w:sdtPr>
                <w:rPr>
                  <w:rFonts w:cs="Arial"/>
                  <w:sz w:val="21"/>
                  <w:szCs w:val="21"/>
                  <w:lang w:val="en-GB"/>
                </w:rPr>
                <w:alias w:val="Doktorand"/>
                <w:tag w:val="Doktorand"/>
                <w:id w:val="60878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 w:rsidRPr="0087360E">
                  <w:rPr>
                    <w:rFonts w:ascii="MS Gothic" w:eastAsia="MS Gothic" w:hAnsi="MS Gothic" w:cs="Arial" w:hint="eastAsia"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="009C622D" w:rsidRPr="0087360E">
              <w:rPr>
                <w:rFonts w:cs="Arial"/>
                <w:sz w:val="21"/>
                <w:szCs w:val="21"/>
                <w:lang w:val="en-GB"/>
              </w:rPr>
              <w:t xml:space="preserve">Doktorand:in / </w:t>
            </w:r>
            <w:r w:rsidR="009C622D" w:rsidRPr="0087360E">
              <w:rPr>
                <w:rFonts w:cs="Arial"/>
                <w:i/>
                <w:szCs w:val="20"/>
                <w:lang w:val="en-GB"/>
              </w:rPr>
              <w:t>PhD student</w:t>
            </w:r>
          </w:p>
          <w:p w:rsidR="009C622D" w:rsidRDefault="00E30096" w:rsidP="004D21A2">
            <w:pPr>
              <w:spacing w:line="240" w:lineRule="auto"/>
              <w:ind w:left="170"/>
              <w:jc w:val="left"/>
              <w:rPr>
                <w:rFonts w:cs="Arial"/>
                <w:i/>
                <w:szCs w:val="20"/>
              </w:rPr>
            </w:pPr>
            <w:sdt>
              <w:sdtPr>
                <w:rPr>
                  <w:rFonts w:cs="Arial"/>
                  <w:sz w:val="21"/>
                  <w:szCs w:val="21"/>
                </w:rPr>
                <w:alias w:val="Master"/>
                <w:tag w:val="Master"/>
                <w:id w:val="-50190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22D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9C622D" w:rsidRPr="0017430F">
              <w:rPr>
                <w:rFonts w:cs="Arial"/>
                <w:sz w:val="21"/>
                <w:szCs w:val="21"/>
              </w:rPr>
              <w:t xml:space="preserve">Masterstudent:in / </w:t>
            </w:r>
            <w:r w:rsidR="009C622D" w:rsidRPr="0017430F">
              <w:rPr>
                <w:rFonts w:cs="Arial"/>
                <w:i/>
                <w:szCs w:val="20"/>
              </w:rPr>
              <w:t>Master student</w:t>
            </w:r>
          </w:p>
          <w:p w:rsidR="009C622D" w:rsidRPr="001C33C6" w:rsidRDefault="009C622D" w:rsidP="004D21A2">
            <w:pPr>
              <w:spacing w:line="240" w:lineRule="auto"/>
              <w:ind w:left="170"/>
              <w:jc w:val="left"/>
              <w:rPr>
                <w:rFonts w:cs="Arial"/>
                <w:sz w:val="21"/>
                <w:szCs w:val="21"/>
              </w:rPr>
            </w:pPr>
          </w:p>
        </w:tc>
      </w:tr>
      <w:tr w:rsidR="009C622D" w:rsidRPr="00942026" w:rsidTr="004D21A2">
        <w:trPr>
          <w:trHeight w:val="306"/>
        </w:trPr>
        <w:tc>
          <w:tcPr>
            <w:tcW w:w="9923" w:type="dxa"/>
            <w:gridSpan w:val="2"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b/>
                <w:sz w:val="21"/>
                <w:szCs w:val="21"/>
                <w:lang w:val="en-GB"/>
              </w:rPr>
              <w:t xml:space="preserve">Geschlecht/ </w:t>
            </w:r>
            <w:r>
              <w:rPr>
                <w:rFonts w:cs="Arial"/>
                <w:b/>
                <w:sz w:val="21"/>
                <w:szCs w:val="21"/>
                <w:lang w:val="en-GB"/>
              </w:rPr>
              <w:t>Gender</w:t>
            </w:r>
            <w:r w:rsidRPr="00896161">
              <w:rPr>
                <w:rFonts w:cs="Arial"/>
                <w:szCs w:val="20"/>
                <w:lang w:val="en-GB"/>
              </w:rPr>
              <w:t>:</w:t>
            </w:r>
            <w:r w:rsidRPr="00896161">
              <w:rPr>
                <w:rFonts w:cs="Arial"/>
                <w:sz w:val="21"/>
                <w:szCs w:val="21"/>
                <w:lang w:val="en-GB"/>
              </w:rPr>
              <w:t xml:space="preserve"> </w:t>
            </w:r>
          </w:p>
          <w:sdt>
            <w:sdtPr>
              <w:rPr>
                <w:rFonts w:cs="Arial"/>
                <w:szCs w:val="20"/>
              </w:rPr>
              <w:alias w:val="Geschlecht"/>
              <w:tag w:val="Geschlecht"/>
              <w:id w:val="-2045202728"/>
              <w:placeholder>
                <w:docPart w:val="1A6E39AE843C440EA0C6F5DD9E6DCAE5"/>
              </w:placeholder>
              <w:showingPlcHdr/>
              <w:dropDownList>
                <w:listItem w:displayText="female" w:value="w"/>
                <w:listItem w:displayText="male" w:value="m"/>
                <w:listItem w:displayText="divers" w:value="d"/>
              </w:dropDownList>
            </w:sdtPr>
            <w:sdtEndPr/>
            <w:sdtContent>
              <w:p w:rsidR="009C622D" w:rsidRPr="005D2B2C" w:rsidRDefault="009C622D" w:rsidP="004D21A2">
                <w:pPr>
                  <w:rPr>
                    <w:rFonts w:cs="Arial"/>
                    <w:b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choose your gender here.</w:t>
                </w:r>
              </w:p>
            </w:sdtContent>
          </w:sdt>
          <w:p w:rsidR="009C622D" w:rsidRPr="00896161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</w:p>
        </w:tc>
      </w:tr>
      <w:tr w:rsidR="009C622D" w:rsidRPr="0087360E" w:rsidTr="004D21A2">
        <w:trPr>
          <w:trHeight w:val="306"/>
        </w:trPr>
        <w:tc>
          <w:tcPr>
            <w:tcW w:w="5940" w:type="dxa"/>
          </w:tcPr>
          <w:p w:rsidR="009C622D" w:rsidRPr="00896161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b/>
                <w:sz w:val="21"/>
                <w:szCs w:val="21"/>
                <w:lang w:val="en-GB"/>
              </w:rPr>
              <w:t>Geburtsdatum:</w:t>
            </w:r>
          </w:p>
          <w:p w:rsidR="009C622D" w:rsidRPr="00896161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Date of birth:</w:t>
            </w:r>
          </w:p>
          <w:sdt>
            <w:sdtPr>
              <w:rPr>
                <w:rFonts w:cs="Arial"/>
                <w:szCs w:val="20"/>
                <w:lang w:val="en-US"/>
              </w:rPr>
              <w:alias w:val="Geburtsdatum"/>
              <w:tag w:val="Geburtsdatum"/>
              <w:id w:val="-1065958507"/>
              <w:placeholder>
                <w:docPart w:val="AAC4E1AEE4B14503BDA6B2D07CE01CA4"/>
              </w:placeholder>
              <w:showingPlcHdr/>
            </w:sdtPr>
            <w:sdtEndPr/>
            <w:sdtContent>
              <w:p w:rsidR="009C622D" w:rsidRPr="005D2B2C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your date of birth here.</w:t>
                </w:r>
              </w:p>
            </w:sdtContent>
          </w:sdt>
        </w:tc>
        <w:tc>
          <w:tcPr>
            <w:tcW w:w="3983" w:type="dxa"/>
          </w:tcPr>
          <w:p w:rsidR="009C622D" w:rsidRPr="00896161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b/>
                <w:sz w:val="21"/>
                <w:szCs w:val="21"/>
                <w:lang w:val="en-GB"/>
              </w:rPr>
              <w:t>Nationalität:</w:t>
            </w:r>
          </w:p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Nationality:</w:t>
            </w:r>
          </w:p>
          <w:sdt>
            <w:sdtPr>
              <w:rPr>
                <w:rFonts w:cs="Arial"/>
                <w:szCs w:val="20"/>
              </w:rPr>
              <w:alias w:val="Nationalitaet"/>
              <w:tag w:val="Nationalitaet"/>
              <w:id w:val="233134747"/>
              <w:placeholder>
                <w:docPart w:val="FB1D56869CB4484B902DD50F51C076F0"/>
              </w:placeholder>
              <w:showingPlcHdr/>
            </w:sdtPr>
            <w:sdtEndPr/>
            <w:sdtContent>
              <w:p w:rsidR="009C622D" w:rsidRPr="005D2B2C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your nationality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here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.</w:t>
                </w:r>
              </w:p>
            </w:sdtContent>
          </w:sdt>
        </w:tc>
      </w:tr>
      <w:tr w:rsidR="009C622D" w:rsidRPr="00942026" w:rsidTr="004D21A2">
        <w:trPr>
          <w:trHeight w:val="120"/>
        </w:trPr>
        <w:tc>
          <w:tcPr>
            <w:tcW w:w="9923" w:type="dxa"/>
            <w:gridSpan w:val="2"/>
            <w:tcBorders>
              <w:bottom w:val="nil"/>
            </w:tcBorders>
          </w:tcPr>
          <w:p w:rsidR="009C622D" w:rsidRPr="004A3BB4" w:rsidRDefault="009C622D" w:rsidP="004D21A2">
            <w:pPr>
              <w:rPr>
                <w:rFonts w:cs="Arial"/>
                <w:b/>
                <w:sz w:val="21"/>
                <w:szCs w:val="21"/>
              </w:rPr>
            </w:pPr>
            <w:r w:rsidRPr="004A3BB4">
              <w:rPr>
                <w:rFonts w:cs="Arial"/>
                <w:b/>
                <w:sz w:val="21"/>
                <w:szCs w:val="21"/>
              </w:rPr>
              <w:t>Zahl der begleitenden Personen:</w:t>
            </w:r>
          </w:p>
          <w:p w:rsidR="009C622D" w:rsidRDefault="009C622D" w:rsidP="004D21A2">
            <w:pPr>
              <w:rPr>
                <w:rFonts w:cs="Arial"/>
                <w:szCs w:val="20"/>
              </w:rPr>
            </w:pPr>
            <w:r w:rsidRPr="000E2F77">
              <w:rPr>
                <w:rFonts w:cs="Arial"/>
                <w:i/>
                <w:szCs w:val="20"/>
              </w:rPr>
              <w:t>Accompanying persons:</w:t>
            </w:r>
          </w:p>
          <w:sdt>
            <w:sdtPr>
              <w:rPr>
                <w:rFonts w:cs="Arial"/>
                <w:szCs w:val="20"/>
              </w:rPr>
              <w:alias w:val="NumberAccompanyingPersons"/>
              <w:tag w:val="NumberAccompanyingPersons"/>
              <w:id w:val="978661445"/>
              <w:placeholder>
                <w:docPart w:val="1B7829F3D3D14B6DA85BC31494966B81"/>
              </w:placeholder>
            </w:sdtPr>
            <w:sdtEndPr/>
            <w:sdtContent>
              <w:p w:rsidR="009C622D" w:rsidRDefault="009C622D" w:rsidP="004D21A2">
                <w:pPr>
                  <w:jc w:val="left"/>
                  <w:rPr>
                    <w:rStyle w:val="Platzhaltertext"/>
                    <w:b/>
                    <w:color w:val="FF0000"/>
                    <w:lang w:val="en-GB"/>
                  </w:rPr>
                </w:pPr>
                <w:r w:rsidRPr="001E5DDA">
                  <w:rPr>
                    <w:rStyle w:val="Platzhaltertext"/>
                    <w:b/>
                    <w:color w:val="FF0000"/>
                    <w:lang w:val="en-GB"/>
                  </w:rPr>
                  <w:t xml:space="preserve">Please enter the number of 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a</w:t>
                </w:r>
                <w:r w:rsidRPr="001E5DDA">
                  <w:rPr>
                    <w:rStyle w:val="Platzhaltertext"/>
                    <w:b/>
                    <w:color w:val="FF0000"/>
                    <w:lang w:val="en-GB"/>
                  </w:rPr>
                  <w:t xml:space="preserve">ccompanying 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p</w:t>
                </w:r>
                <w:r w:rsidRPr="001E5DDA">
                  <w:rPr>
                    <w:rStyle w:val="Platzhaltertext"/>
                    <w:b/>
                    <w:color w:val="FF0000"/>
                    <w:lang w:val="en-GB"/>
                  </w:rPr>
                  <w:t>ersons here.</w:t>
                </w:r>
              </w:p>
              <w:p w:rsidR="009C622D" w:rsidRPr="00234E78" w:rsidRDefault="00E30096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</w:p>
            </w:sdtContent>
          </w:sdt>
        </w:tc>
      </w:tr>
      <w:tr w:rsidR="009C622D" w:rsidRPr="0087360E" w:rsidTr="004D21A2">
        <w:trPr>
          <w:trHeight w:val="120"/>
        </w:trPr>
        <w:tc>
          <w:tcPr>
            <w:tcW w:w="5940" w:type="dxa"/>
            <w:tcBorders>
              <w:top w:val="single" w:sz="4" w:space="0" w:color="auto"/>
            </w:tcBorders>
          </w:tcPr>
          <w:p w:rsidR="009C622D" w:rsidRPr="004A3BB4" w:rsidRDefault="009C622D" w:rsidP="004D21A2">
            <w:pPr>
              <w:ind w:right="249"/>
              <w:rPr>
                <w:rFonts w:cs="Arial"/>
                <w:b/>
                <w:sz w:val="21"/>
                <w:szCs w:val="21"/>
              </w:rPr>
            </w:pPr>
            <w:r w:rsidRPr="004A3BB4">
              <w:rPr>
                <w:rFonts w:cs="Arial"/>
                <w:b/>
                <w:sz w:val="21"/>
                <w:szCs w:val="21"/>
              </w:rPr>
              <w:t>Name un</w:t>
            </w:r>
            <w:r>
              <w:rPr>
                <w:rFonts w:cs="Arial"/>
                <w:b/>
                <w:sz w:val="21"/>
                <w:szCs w:val="21"/>
              </w:rPr>
              <w:t>d Vorname der begleitenden (Ehe</w:t>
            </w:r>
            <w:r w:rsidRPr="004A3BB4">
              <w:rPr>
                <w:rFonts w:cs="Arial"/>
                <w:b/>
                <w:sz w:val="21"/>
                <w:szCs w:val="21"/>
              </w:rPr>
              <w:t>)Partner</w:t>
            </w:r>
            <w:r>
              <w:rPr>
                <w:rFonts w:cs="Arial"/>
                <w:b/>
                <w:sz w:val="21"/>
                <w:szCs w:val="21"/>
              </w:rPr>
              <w:t>:in</w:t>
            </w:r>
            <w:r w:rsidRPr="004A3BB4">
              <w:rPr>
                <w:rFonts w:cs="Arial"/>
                <w:b/>
                <w:sz w:val="21"/>
                <w:szCs w:val="21"/>
              </w:rPr>
              <w:t>:</w:t>
            </w:r>
          </w:p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0E2F77">
              <w:rPr>
                <w:rFonts w:cs="Arial"/>
                <w:i/>
                <w:szCs w:val="20"/>
                <w:lang w:val="en-GB"/>
              </w:rPr>
              <w:t>Surname and name of accompanying spouse/friend:</w:t>
            </w:r>
          </w:p>
          <w:sdt>
            <w:sdtPr>
              <w:rPr>
                <w:rFonts w:cs="Arial"/>
                <w:szCs w:val="20"/>
                <w:lang w:val="en-GB"/>
              </w:rPr>
              <w:alias w:val="PartnerName"/>
              <w:tag w:val="PartnerName"/>
              <w:id w:val="-509221478"/>
              <w:placeholder>
                <w:docPart w:val="8A5DAFADB78E42A2A6D6FE3DBC10C36C"/>
              </w:placeholder>
              <w:showingPlcHdr/>
            </w:sdtPr>
            <w:sdtEndPr/>
            <w:sdtContent>
              <w:p w:rsidR="009C622D" w:rsidRPr="00CD003C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lang w:val="en-GB"/>
                  </w:rPr>
                  <w:t xml:space="preserve">Please enter the surname of your spouse/friend 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here</w:t>
                </w:r>
                <w:r w:rsidRPr="00DE5D23">
                  <w:rPr>
                    <w:rStyle w:val="Platzhaltertext"/>
                    <w:b/>
                    <w:color w:val="FF0000"/>
                    <w:lang w:val="en-GB"/>
                  </w:rPr>
                  <w:t xml:space="preserve">. </w:t>
                </w:r>
              </w:p>
            </w:sdtContent>
          </w:sdt>
          <w:sdt>
            <w:sdtPr>
              <w:rPr>
                <w:rFonts w:cs="Arial"/>
                <w:szCs w:val="20"/>
              </w:rPr>
              <w:alias w:val="PartnerVorname"/>
              <w:tag w:val="PartnerVorname"/>
              <w:id w:val="1806734666"/>
              <w:placeholder>
                <w:docPart w:val="23EA756673AB4FBF81B13468EBB3A4D2"/>
              </w:placeholder>
              <w:showingPlcHdr/>
            </w:sdtPr>
            <w:sdtEndPr/>
            <w:sdtContent>
              <w:p w:rsidR="009C622D" w:rsidRPr="0087360E" w:rsidRDefault="009C622D" w:rsidP="004D21A2">
                <w:pPr>
                  <w:jc w:val="left"/>
                  <w:rPr>
                    <w:rFonts w:cs="Arial"/>
                    <w:szCs w:val="20"/>
                    <w:lang w:val="en-US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the name of your spouse/friend here.</w:t>
                </w:r>
              </w:p>
            </w:sdtContent>
          </w:sdt>
          <w:sdt>
            <w:sdtPr>
              <w:rPr>
                <w:rFonts w:cs="Arial"/>
                <w:b/>
                <w:szCs w:val="20"/>
                <w:lang w:val="en-GB"/>
              </w:rPr>
              <w:alias w:val="GeburtsdatumPartner"/>
              <w:tag w:val="GeburtsdatumPartner"/>
              <w:id w:val="-1971585877"/>
              <w:placeholder>
                <w:docPart w:val="F93A484E46BD4BD7BBE7B3C38E113866"/>
              </w:placeholder>
              <w:showingPlcHdr/>
              <w:text/>
            </w:sdtPr>
            <w:sdtEndPr/>
            <w:sdtContent>
              <w:p w:rsidR="009C622D" w:rsidRPr="005D2B2C" w:rsidRDefault="009C622D" w:rsidP="004D21A2">
                <w:pPr>
                  <w:jc w:val="left"/>
                  <w:rPr>
                    <w:rFonts w:cs="Arial"/>
                    <w:b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t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he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date of birth of your spouse/friend here.</w:t>
                </w:r>
              </w:p>
            </w:sdtContent>
          </w:sdt>
        </w:tc>
        <w:tc>
          <w:tcPr>
            <w:tcW w:w="3983" w:type="dxa"/>
            <w:tcBorders>
              <w:top w:val="single" w:sz="4" w:space="0" w:color="auto"/>
            </w:tcBorders>
          </w:tcPr>
          <w:p w:rsidR="009C622D" w:rsidRPr="00896161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b/>
                <w:sz w:val="21"/>
                <w:szCs w:val="21"/>
                <w:lang w:val="en-GB"/>
              </w:rPr>
              <w:t>Nationalität:</w:t>
            </w:r>
          </w:p>
          <w:p w:rsidR="009C622D" w:rsidRPr="00362EB3" w:rsidRDefault="009C622D" w:rsidP="004D21A2">
            <w:pPr>
              <w:rPr>
                <w:rFonts w:cs="Arial"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Nationality:</w:t>
            </w:r>
          </w:p>
          <w:sdt>
            <w:sdtPr>
              <w:rPr>
                <w:rStyle w:val="Platzhaltertext"/>
                <w:color w:val="000000" w:themeColor="text1"/>
              </w:rPr>
              <w:alias w:val="PartnerNationalitaet"/>
              <w:tag w:val="PartnerNationalitaet"/>
              <w:id w:val="-25572102"/>
              <w:placeholder>
                <w:docPart w:val="D96C0CE9B5B9435DBD7D39A3F339F160"/>
              </w:placeholder>
            </w:sdtPr>
            <w:sdtEndPr>
              <w:rPr>
                <w:rStyle w:val="Platzhaltertext"/>
                <w:b/>
                <w:color w:val="FF0000"/>
              </w:rPr>
            </w:sdtEndPr>
            <w:sdtContent>
              <w:p w:rsidR="009C622D" w:rsidRPr="002A0BB7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the nati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o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nality of your spouse/friend here.</w:t>
                </w:r>
              </w:p>
            </w:sdtContent>
          </w:sdt>
        </w:tc>
      </w:tr>
      <w:tr w:rsidR="009C622D" w:rsidRPr="0087360E" w:rsidTr="004D21A2">
        <w:trPr>
          <w:trHeight w:val="544"/>
        </w:trPr>
        <w:tc>
          <w:tcPr>
            <w:tcW w:w="9923" w:type="dxa"/>
            <w:gridSpan w:val="2"/>
          </w:tcPr>
          <w:p w:rsidR="009C622D" w:rsidRPr="0087360E" w:rsidRDefault="009C622D" w:rsidP="004D21A2">
            <w:pPr>
              <w:rPr>
                <w:rFonts w:cs="Arial"/>
                <w:b/>
                <w:sz w:val="21"/>
                <w:szCs w:val="21"/>
                <w:lang w:val="en-US"/>
              </w:rPr>
            </w:pPr>
            <w:r w:rsidRPr="0087360E">
              <w:rPr>
                <w:rFonts w:cs="Arial"/>
                <w:b/>
                <w:sz w:val="21"/>
                <w:szCs w:val="21"/>
                <w:lang w:val="en-US"/>
              </w:rPr>
              <w:t>begleitende Kinder:</w:t>
            </w:r>
          </w:p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0E2F77">
              <w:rPr>
                <w:rFonts w:cs="Arial"/>
                <w:i/>
                <w:szCs w:val="20"/>
                <w:lang w:val="en-GB"/>
              </w:rPr>
              <w:t>accompanying children:</w:t>
            </w:r>
          </w:p>
          <w:sdt>
            <w:sdtPr>
              <w:rPr>
                <w:rStyle w:val="Platzhaltertext"/>
                <w:b/>
                <w:color w:val="FF0000"/>
                <w:szCs w:val="20"/>
                <w:lang w:val="en-GB"/>
              </w:rPr>
              <w:alias w:val="ZahlKinder"/>
              <w:tag w:val="ZahlKinder"/>
              <w:id w:val="773826512"/>
              <w:placeholder>
                <w:docPart w:val="1F7503587372403CA713945711403FF1"/>
              </w:placeholder>
              <w:text/>
            </w:sdtPr>
            <w:sdtEndPr>
              <w:rPr>
                <w:rStyle w:val="Platzhaltertext"/>
              </w:rPr>
            </w:sdtEndPr>
            <w:sdtContent>
              <w:p w:rsidR="009C622D" w:rsidRDefault="009C622D" w:rsidP="004D21A2">
                <w:pP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the number of accompanying children here.</w:t>
                </w:r>
              </w:p>
            </w:sdtContent>
          </w:sdt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</w:p>
          <w:sdt>
            <w:sdtPr>
              <w:rPr>
                <w:rFonts w:cs="Arial"/>
                <w:szCs w:val="20"/>
                <w:lang w:val="en-GB"/>
              </w:rPr>
              <w:alias w:val="Kind1Vorname"/>
              <w:tag w:val="Kind1Vorname"/>
              <w:id w:val="1911818492"/>
              <w:placeholder>
                <w:docPart w:val="B222375A273E4536B3DF70B0378C3CEE"/>
              </w:placeholder>
              <w:showingPlcHdr/>
              <w:text/>
            </w:sdtPr>
            <w:sdtEndPr/>
            <w:sdtContent>
              <w:p w:rsidR="009C622D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t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he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s</w:t>
                </w:r>
                <w:r>
                  <w:rPr>
                    <w:rStyle w:val="Platzhaltertext"/>
                    <w:b/>
                    <w:color w:val="FF0000"/>
                  </w:rPr>
                  <w:t>urname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of your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f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irst accompanying child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here.</w:t>
                </w:r>
              </w:p>
            </w:sdtContent>
          </w:sdt>
          <w:sdt>
            <w:sdtPr>
              <w:rPr>
                <w:rFonts w:cs="Arial"/>
                <w:szCs w:val="20"/>
                <w:lang w:val="en-GB"/>
              </w:rPr>
              <w:alias w:val="Kind1Name"/>
              <w:tag w:val="Kind1Name"/>
              <w:id w:val="-1706250565"/>
              <w:placeholder>
                <w:docPart w:val="DE515CA35C8749BD96C9CAAE529D1BC3"/>
              </w:placeholder>
              <w:showingPlcHdr/>
              <w:text/>
            </w:sdtPr>
            <w:sdtEndPr/>
            <w:sdtContent>
              <w:p w:rsidR="009C622D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t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he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n</w:t>
                </w:r>
                <w:r>
                  <w:rPr>
                    <w:rStyle w:val="Platzhaltertext"/>
                    <w:b/>
                    <w:color w:val="FF0000"/>
                  </w:rPr>
                  <w:t>ame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of your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f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irst accompanying child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here.</w:t>
                </w:r>
              </w:p>
            </w:sdtContent>
          </w:sdt>
          <w:sdt>
            <w:sdtPr>
              <w:rPr>
                <w:rFonts w:cs="Arial"/>
                <w:szCs w:val="20"/>
                <w:lang w:val="en-GB"/>
              </w:rPr>
              <w:alias w:val="Kind1Geburtsdatum"/>
              <w:tag w:val="Kind1Geburtsdatum"/>
              <w:id w:val="-1047060922"/>
              <w:placeholder>
                <w:docPart w:val="AF55F255EC6B492DA513A59BFA042F46"/>
              </w:placeholder>
              <w:showingPlcHdr/>
              <w:text/>
            </w:sdtPr>
            <w:sdtEndPr/>
            <w:sdtContent>
              <w:p w:rsidR="009C622D" w:rsidRPr="005D2B2C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t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he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date of birth of your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f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irst accompanying child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here.</w:t>
                </w:r>
              </w:p>
            </w:sdtContent>
          </w:sdt>
          <w:p w:rsidR="009C622D" w:rsidRDefault="009C622D" w:rsidP="004D21A2">
            <w:pPr>
              <w:jc w:val="left"/>
              <w:rPr>
                <w:rFonts w:cs="Arial"/>
                <w:szCs w:val="20"/>
                <w:lang w:val="en-GB"/>
              </w:rPr>
            </w:pPr>
          </w:p>
          <w:sdt>
            <w:sdtPr>
              <w:rPr>
                <w:rFonts w:cs="Arial"/>
                <w:szCs w:val="20"/>
                <w:lang w:val="en-GB"/>
              </w:rPr>
              <w:alias w:val="Kind2Vorname"/>
              <w:tag w:val="Kind2Vorname"/>
              <w:id w:val="-1513067323"/>
              <w:placeholder>
                <w:docPart w:val="4ECEACF63B084EB8BA0476AE57F4C3EF"/>
              </w:placeholder>
              <w:showingPlcHdr/>
              <w:text/>
            </w:sdtPr>
            <w:sdtEndPr/>
            <w:sdtContent>
              <w:p w:rsidR="009C622D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t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he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s</w:t>
                </w:r>
                <w:r>
                  <w:rPr>
                    <w:rStyle w:val="Platzhaltertext"/>
                    <w:b/>
                    <w:color w:val="FF0000"/>
                  </w:rPr>
                  <w:t>urname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of your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s</w:t>
                </w:r>
                <w:r>
                  <w:rPr>
                    <w:rStyle w:val="Platzhaltertext"/>
                    <w:b/>
                    <w:color w:val="FF0000"/>
                  </w:rPr>
                  <w:t>econd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 xml:space="preserve"> accompanying child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here.</w:t>
                </w:r>
              </w:p>
            </w:sdtContent>
          </w:sdt>
          <w:sdt>
            <w:sdtPr>
              <w:rPr>
                <w:rStyle w:val="Platzhaltertext"/>
                <w:b/>
                <w:color w:val="FF0000"/>
                <w:szCs w:val="20"/>
                <w:lang w:val="en-GB"/>
              </w:rPr>
              <w:alias w:val="Kind2Name"/>
              <w:tag w:val="Kind2Name"/>
              <w:id w:val="405648281"/>
              <w:placeholder>
                <w:docPart w:val="4ECEACF63B084EB8BA0476AE57F4C3EF"/>
              </w:placeholder>
              <w:text/>
            </w:sdtPr>
            <w:sdtEndPr>
              <w:rPr>
                <w:rStyle w:val="Platzhaltertext"/>
              </w:rPr>
            </w:sdtEndPr>
            <w:sdtContent>
              <w:p w:rsidR="009C622D" w:rsidRPr="0087360E" w:rsidRDefault="009C622D" w:rsidP="004D21A2">
                <w:pPr>
                  <w:jc w:val="left"/>
                  <w:rPr>
                    <w:rStyle w:val="Platzhaltertext"/>
                    <w:b/>
                    <w:color w:val="FF0000"/>
                    <w:lang w:val="en-US"/>
                  </w:rPr>
                </w:pPr>
                <w:r w:rsidRPr="00943C8F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the name of your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second</w:t>
                </w:r>
                <w:r w:rsidRPr="00943C8F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accompanying child here.</w:t>
                </w:r>
              </w:p>
            </w:sdtContent>
          </w:sdt>
          <w:sdt>
            <w:sdtPr>
              <w:rPr>
                <w:b/>
                <w:color w:val="FF0000"/>
                <w:szCs w:val="20"/>
                <w:lang w:val="en-GB"/>
              </w:rPr>
              <w:alias w:val="Kind2Geburtsdatum"/>
              <w:tag w:val="Kind2Geburtsdatum"/>
              <w:id w:val="1791542456"/>
              <w:placeholder>
                <w:docPart w:val="4ECEACF63B084EB8BA0476AE57F4C3EF"/>
              </w:placeholder>
              <w:text/>
            </w:sdtPr>
            <w:sdtEndPr/>
            <w:sdtContent>
              <w:p w:rsidR="009C622D" w:rsidRPr="005D2B2C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943C8F">
                  <w:rPr>
                    <w:b/>
                    <w:color w:val="FF0000"/>
                    <w:szCs w:val="20"/>
                    <w:lang w:val="en-GB"/>
                  </w:rPr>
                  <w:t>Please enter the date of birth of your second accompanying child here.</w:t>
                </w:r>
              </w:p>
            </w:sdtContent>
          </w:sdt>
          <w:p w:rsidR="009C622D" w:rsidRDefault="009C622D" w:rsidP="004D21A2">
            <w:pPr>
              <w:jc w:val="left"/>
              <w:rPr>
                <w:color w:val="808080"/>
                <w:lang w:val="en-GB"/>
              </w:rPr>
            </w:pPr>
          </w:p>
          <w:sdt>
            <w:sdtPr>
              <w:rPr>
                <w:rFonts w:cs="Arial"/>
                <w:szCs w:val="20"/>
                <w:lang w:val="en-GB"/>
              </w:rPr>
              <w:alias w:val="Kind3Vorname"/>
              <w:tag w:val="Kind3Vorname"/>
              <w:id w:val="-597401028"/>
              <w:placeholder>
                <w:docPart w:val="C3ADA0ECF561490DB1E625F4500738AB"/>
              </w:placeholder>
              <w:showingPlcHdr/>
              <w:text/>
            </w:sdtPr>
            <w:sdtEndPr/>
            <w:sdtContent>
              <w:p w:rsidR="009C622D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t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he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s</w:t>
                </w:r>
                <w:r>
                  <w:rPr>
                    <w:rStyle w:val="Platzhaltertext"/>
                    <w:b/>
                    <w:color w:val="FF0000"/>
                  </w:rPr>
                  <w:t>urname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of your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t</w:t>
                </w:r>
                <w:r>
                  <w:rPr>
                    <w:rStyle w:val="Platzhaltertext"/>
                    <w:b/>
                    <w:color w:val="FF0000"/>
                  </w:rPr>
                  <w:t>hird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 xml:space="preserve"> accompanying child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 here.</w:t>
                </w:r>
              </w:p>
            </w:sdtContent>
          </w:sdt>
          <w:sdt>
            <w:sdtPr>
              <w:rPr>
                <w:rStyle w:val="Platzhaltertext"/>
                <w:b/>
                <w:color w:val="FF0000"/>
              </w:rPr>
              <w:alias w:val="Kind3Name"/>
              <w:tag w:val="Kind3Name"/>
              <w:id w:val="-150295518"/>
              <w:placeholder>
                <w:docPart w:val="C3ADA0ECF561490DB1E625F4500738AB"/>
              </w:placeholder>
              <w:text/>
            </w:sdtPr>
            <w:sdtEndPr>
              <w:rPr>
                <w:rStyle w:val="Platzhaltertext"/>
              </w:rPr>
            </w:sdtEndPr>
            <w:sdtContent>
              <w:p w:rsidR="009C622D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943C8F">
                  <w:rPr>
                    <w:rStyle w:val="Platzhaltertext"/>
                    <w:b/>
                    <w:color w:val="FF0000"/>
                    <w:lang w:val="en-GB"/>
                  </w:rPr>
                  <w:t xml:space="preserve">Please enter the name of your 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third</w:t>
                </w:r>
                <w:r w:rsidRPr="00943C8F">
                  <w:rPr>
                    <w:rStyle w:val="Platzhaltertext"/>
                    <w:b/>
                    <w:color w:val="FF0000"/>
                    <w:lang w:val="en-GB"/>
                  </w:rPr>
                  <w:t xml:space="preserve"> accompanying child here.</w:t>
                </w:r>
              </w:p>
            </w:sdtContent>
          </w:sdt>
          <w:sdt>
            <w:sdtPr>
              <w:rPr>
                <w:rStyle w:val="Platzhaltertext"/>
                <w:b/>
                <w:color w:val="FF0000"/>
                <w:lang w:val="en-US"/>
              </w:rPr>
              <w:alias w:val="Kind3Geburtsdatum"/>
              <w:tag w:val="Kind3Geburtsdatum"/>
              <w:id w:val="-16319058"/>
              <w:placeholder>
                <w:docPart w:val="C3ADA0ECF561490DB1E625F4500738AB"/>
              </w:placeholder>
              <w:text/>
            </w:sdtPr>
            <w:sdtEndPr>
              <w:rPr>
                <w:rStyle w:val="Platzhaltertext"/>
              </w:rPr>
            </w:sdtEndPr>
            <w:sdtContent>
              <w:p w:rsidR="009C622D" w:rsidRPr="009C622D" w:rsidRDefault="009C622D" w:rsidP="004D21A2">
                <w:pPr>
                  <w:jc w:val="left"/>
                  <w:rPr>
                    <w:rFonts w:cs="Arial"/>
                    <w:szCs w:val="20"/>
                    <w:lang w:val="en-GB"/>
                  </w:rPr>
                </w:pPr>
                <w:r w:rsidRPr="0087360E">
                  <w:rPr>
                    <w:rStyle w:val="Platzhaltertext"/>
                    <w:b/>
                    <w:color w:val="FF0000"/>
                    <w:lang w:val="en-US"/>
                  </w:rPr>
                  <w:t>Please enter the date of birth of your third accompanying child here.</w:t>
                </w:r>
              </w:p>
            </w:sdtContent>
          </w:sdt>
        </w:tc>
      </w:tr>
    </w:tbl>
    <w:p w:rsidR="009C622D" w:rsidRDefault="009C622D" w:rsidP="009C622D">
      <w:pPr>
        <w:tabs>
          <w:tab w:val="left" w:pos="1755"/>
          <w:tab w:val="center" w:pos="4819"/>
        </w:tabs>
        <w:spacing w:line="240" w:lineRule="auto"/>
        <w:rPr>
          <w:rFonts w:cs="Arial"/>
          <w:b/>
          <w:sz w:val="32"/>
          <w:szCs w:val="32"/>
          <w:lang w:val="en-GB"/>
        </w:rPr>
      </w:pPr>
    </w:p>
    <w:p w:rsidR="009C622D" w:rsidRPr="00330715" w:rsidRDefault="009C622D" w:rsidP="009C622D">
      <w:pPr>
        <w:tabs>
          <w:tab w:val="left" w:pos="1755"/>
          <w:tab w:val="center" w:pos="4819"/>
        </w:tabs>
        <w:spacing w:line="240" w:lineRule="auto"/>
        <w:jc w:val="center"/>
        <w:rPr>
          <w:rFonts w:cs="Arial"/>
          <w:b/>
          <w:sz w:val="34"/>
          <w:szCs w:val="34"/>
        </w:rPr>
      </w:pPr>
      <w:r w:rsidRPr="00330715">
        <w:rPr>
          <w:rFonts w:cs="Arial"/>
          <w:b/>
          <w:sz w:val="34"/>
          <w:szCs w:val="34"/>
        </w:rPr>
        <w:t>Antrag auf eine Gästehauswohnung</w:t>
      </w:r>
      <w:r>
        <w:rPr>
          <w:rFonts w:cs="Arial"/>
          <w:b/>
          <w:sz w:val="34"/>
          <w:szCs w:val="34"/>
        </w:rPr>
        <w:t xml:space="preserve"> - Fortsetzung</w:t>
      </w:r>
    </w:p>
    <w:p w:rsidR="009C622D" w:rsidRPr="008555B1" w:rsidRDefault="009C622D" w:rsidP="009C622D">
      <w:pPr>
        <w:tabs>
          <w:tab w:val="left" w:pos="1755"/>
          <w:tab w:val="center" w:pos="4819"/>
        </w:tabs>
        <w:spacing w:line="240" w:lineRule="auto"/>
        <w:jc w:val="center"/>
        <w:rPr>
          <w:rFonts w:cs="Arial"/>
          <w:i/>
          <w:sz w:val="34"/>
          <w:szCs w:val="34"/>
        </w:rPr>
      </w:pPr>
      <w:r w:rsidRPr="008555B1">
        <w:rPr>
          <w:rFonts w:cs="Arial"/>
          <w:i/>
          <w:sz w:val="34"/>
          <w:szCs w:val="34"/>
        </w:rPr>
        <w:t>Application for the Guest-Houses - Continued</w:t>
      </w:r>
    </w:p>
    <w:p w:rsidR="009C622D" w:rsidRPr="00A56519" w:rsidRDefault="009C622D" w:rsidP="009C622D">
      <w:pPr>
        <w:spacing w:line="480" w:lineRule="auto"/>
        <w:rPr>
          <w:rFonts w:cs="Arial"/>
          <w:sz w:val="8"/>
          <w:szCs w:val="20"/>
          <w:lang w:val="en-GB"/>
        </w:rPr>
      </w:pPr>
    </w:p>
    <w:p w:rsidR="009C622D" w:rsidRPr="00A56519" w:rsidRDefault="009C622D" w:rsidP="009C622D">
      <w:pPr>
        <w:spacing w:line="480" w:lineRule="auto"/>
        <w:rPr>
          <w:lang w:val="en-GB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2160"/>
        <w:gridCol w:w="236"/>
        <w:gridCol w:w="2487"/>
      </w:tblGrid>
      <w:tr w:rsidR="009C622D" w:rsidRPr="0087360E" w:rsidTr="004D21A2">
        <w:trPr>
          <w:cantSplit/>
          <w:trHeight w:val="114"/>
        </w:trPr>
        <w:tc>
          <w:tcPr>
            <w:tcW w:w="5040" w:type="dxa"/>
            <w:vMerge w:val="restart"/>
          </w:tcPr>
          <w:p w:rsidR="009C622D" w:rsidRPr="00896161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b/>
                <w:sz w:val="21"/>
                <w:szCs w:val="21"/>
                <w:lang w:val="en-GB"/>
              </w:rPr>
              <w:t>Korrespondenzadresse:</w:t>
            </w:r>
          </w:p>
          <w:p w:rsidR="009C622D" w:rsidRPr="00896161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Current mailing address:</w:t>
            </w:r>
          </w:p>
          <w:sdt>
            <w:sdtPr>
              <w:rPr>
                <w:rStyle w:val="Platzhaltertext"/>
                <w:b/>
                <w:color w:val="FF0000"/>
                <w:lang w:val="en-GB"/>
              </w:rPr>
              <w:alias w:val="Korrospondenzadresse"/>
              <w:tag w:val="Korrospondenzadresse"/>
              <w:id w:val="-1261826841"/>
              <w:placeholder>
                <w:docPart w:val="0CE9FAB1A5C04D1680EA3B027F202388"/>
              </w:placeholder>
              <w:text/>
            </w:sdtPr>
            <w:sdtEndPr>
              <w:rPr>
                <w:rStyle w:val="Platzhaltertext"/>
              </w:rPr>
            </w:sdtEndPr>
            <w:sdtContent>
              <w:p w:rsidR="009C622D" w:rsidRPr="00D144B5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Please enter your current mailing address here.</w:t>
                </w:r>
              </w:p>
            </w:sdtContent>
          </w:sdt>
          <w:p w:rsidR="009C622D" w:rsidRPr="00CC7207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  <w:p w:rsidR="009C622D" w:rsidRPr="00805472" w:rsidRDefault="009C622D" w:rsidP="004D21A2">
            <w:pPr>
              <w:jc w:val="left"/>
              <w:rPr>
                <w:rFonts w:cs="Arial"/>
                <w:i/>
                <w:szCs w:val="20"/>
                <w:lang w:val="en-GB"/>
              </w:rPr>
            </w:pPr>
            <w:r w:rsidRPr="0087360E">
              <w:rPr>
                <w:rFonts w:cs="Arial"/>
                <w:b/>
                <w:szCs w:val="20"/>
              </w:rPr>
              <w:t>Befinden Sie sich bereits in Freiburg?</w:t>
            </w:r>
            <w:r w:rsidRPr="0087360E">
              <w:rPr>
                <w:rFonts w:cs="Arial"/>
                <w:i/>
                <w:szCs w:val="20"/>
              </w:rPr>
              <w:t xml:space="preserve"> </w:t>
            </w:r>
            <w:sdt>
              <w:sdtPr>
                <w:rPr>
                  <w:rFonts w:cs="Arial"/>
                  <w:szCs w:val="20"/>
                  <w:lang w:val="en-GB"/>
                </w:rPr>
                <w:alias w:val="AlreadyInFreiburg"/>
                <w:tag w:val="AlreadyInFreiburg"/>
                <w:id w:val="715700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0"/>
                    <w:lang w:val="en-GB"/>
                  </w:rPr>
                  <w:t>☐</w:t>
                </w:r>
              </w:sdtContent>
            </w:sdt>
          </w:p>
          <w:p w:rsidR="009C622D" w:rsidRDefault="009C622D" w:rsidP="004D21A2">
            <w:pPr>
              <w:jc w:val="left"/>
              <w:rPr>
                <w:rFonts w:cs="Arial"/>
                <w:i/>
                <w:szCs w:val="20"/>
                <w:lang w:val="en-GB"/>
              </w:rPr>
            </w:pPr>
            <w:r>
              <w:rPr>
                <w:rFonts w:cs="Arial"/>
                <w:i/>
                <w:szCs w:val="20"/>
                <w:lang w:val="en-GB"/>
              </w:rPr>
              <w:t>Are you already in Freiburg?</w:t>
            </w:r>
          </w:p>
          <w:p w:rsidR="009C622D" w:rsidRDefault="009C622D" w:rsidP="004D21A2">
            <w:pPr>
              <w:jc w:val="left"/>
              <w:rPr>
                <w:rFonts w:cs="Arial"/>
                <w:i/>
                <w:szCs w:val="20"/>
                <w:lang w:val="en-GB"/>
              </w:rPr>
            </w:pPr>
          </w:p>
          <w:p w:rsidR="009C622D" w:rsidRPr="0087360E" w:rsidRDefault="009C622D" w:rsidP="004D21A2">
            <w:pPr>
              <w:jc w:val="left"/>
              <w:rPr>
                <w:rFonts w:cs="Arial"/>
                <w:i/>
                <w:szCs w:val="20"/>
              </w:rPr>
            </w:pPr>
            <w:r w:rsidRPr="0087360E">
              <w:rPr>
                <w:rFonts w:cs="Arial"/>
                <w:b/>
                <w:szCs w:val="20"/>
              </w:rPr>
              <w:t>Seit wann befinden Sie sich in Freiburg?</w:t>
            </w:r>
          </w:p>
          <w:p w:rsidR="009C622D" w:rsidRDefault="009C622D" w:rsidP="004D21A2">
            <w:pPr>
              <w:jc w:val="left"/>
              <w:rPr>
                <w:rFonts w:cs="Arial"/>
                <w:sz w:val="21"/>
                <w:szCs w:val="21"/>
                <w:lang w:val="en-GB"/>
              </w:rPr>
            </w:pPr>
            <w:r w:rsidRPr="002614F8">
              <w:rPr>
                <w:rFonts w:cs="Arial"/>
                <w:i/>
                <w:szCs w:val="20"/>
                <w:lang w:val="en-GB"/>
              </w:rPr>
              <w:t>How long have you been in Freiburg?</w:t>
            </w:r>
            <w:r>
              <w:rPr>
                <w:rFonts w:cs="Arial"/>
                <w:i/>
                <w:szCs w:val="20"/>
                <w:lang w:val="en-GB"/>
              </w:rPr>
              <w:br/>
            </w:r>
            <w:sdt>
              <w:sdtPr>
                <w:rPr>
                  <w:b/>
                  <w:color w:val="FF0000"/>
                  <w:szCs w:val="20"/>
                </w:rPr>
                <w:alias w:val="AlreadyInFrSince"/>
                <w:tag w:val="AlreadyInFrSince"/>
                <w:id w:val="-781271102"/>
                <w:placeholder>
                  <w:docPart w:val="031AD5E4AF01409089369E2A1A9D29E4"/>
                </w:placeholder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Pr="00322F78">
                  <w:rPr>
                    <w:b/>
                    <w:color w:val="FF0000"/>
                    <w:szCs w:val="20"/>
                  </w:rPr>
                  <w:t>Please enter a date.</w:t>
                </w:r>
              </w:sdtContent>
            </w:sdt>
          </w:p>
          <w:p w:rsidR="009C622D" w:rsidRPr="00CC7207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4883" w:type="dxa"/>
            <w:gridSpan w:val="3"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sz w:val="21"/>
                <w:szCs w:val="21"/>
                <w:lang w:val="en-GB"/>
              </w:rPr>
              <w:t>E-Mail:</w:t>
            </w:r>
          </w:p>
          <w:p w:rsidR="009C622D" w:rsidRPr="00896161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E-Mail:</w:t>
            </w:r>
          </w:p>
          <w:sdt>
            <w:sdtPr>
              <w:rPr>
                <w:rFonts w:cs="Arial"/>
                <w:szCs w:val="20"/>
                <w:lang w:val="en-GB"/>
              </w:rPr>
              <w:alias w:val="Email"/>
              <w:tag w:val="Email"/>
              <w:id w:val="1596669134"/>
              <w:placeholder>
                <w:docPart w:val="8A74FC3B78C04FCFAB3AD043356A8C31"/>
              </w:placeholder>
            </w:sdtPr>
            <w:sdtEndPr/>
            <w:sdtContent>
              <w:p w:rsidR="009C622D" w:rsidRPr="00D144B5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Please</w:t>
                </w:r>
                <w:r w:rsidRPr="00322F78">
                  <w:rPr>
                    <w:rFonts w:cs="Arial"/>
                    <w:szCs w:val="20"/>
                    <w:lang w:val="en-GB"/>
                  </w:rPr>
                  <w:t xml:space="preserve"> </w:t>
                </w: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enter</w:t>
                </w:r>
                <w:r w:rsidRPr="00322F78">
                  <w:rPr>
                    <w:rFonts w:cs="Arial"/>
                    <w:szCs w:val="20"/>
                    <w:lang w:val="en-GB"/>
                  </w:rPr>
                  <w:t xml:space="preserve"> </w:t>
                </w: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your e-mail here.</w:t>
                </w:r>
              </w:p>
            </w:sdtContent>
          </w:sdt>
        </w:tc>
      </w:tr>
      <w:tr w:rsidR="009C622D" w:rsidRPr="0087360E" w:rsidTr="004D21A2">
        <w:trPr>
          <w:cantSplit/>
          <w:trHeight w:val="114"/>
        </w:trPr>
        <w:tc>
          <w:tcPr>
            <w:tcW w:w="5040" w:type="dxa"/>
            <w:vMerge/>
          </w:tcPr>
          <w:p w:rsidR="009C622D" w:rsidRPr="00CC7207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4883" w:type="dxa"/>
            <w:gridSpan w:val="3"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sz w:val="21"/>
                <w:szCs w:val="21"/>
                <w:lang w:val="en-GB"/>
              </w:rPr>
              <w:t>Telefon:</w:t>
            </w:r>
          </w:p>
          <w:p w:rsidR="009C622D" w:rsidRPr="00896161" w:rsidRDefault="009C622D" w:rsidP="004D21A2">
            <w:pPr>
              <w:rPr>
                <w:rFonts w:cs="Arial"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Phone</w:t>
            </w:r>
            <w:r w:rsidRPr="00896161">
              <w:rPr>
                <w:rFonts w:cs="Arial"/>
                <w:szCs w:val="20"/>
                <w:lang w:val="en-GB"/>
              </w:rPr>
              <w:t>:</w:t>
            </w:r>
          </w:p>
          <w:sdt>
            <w:sdtPr>
              <w:rPr>
                <w:rFonts w:cs="Arial"/>
                <w:szCs w:val="20"/>
              </w:rPr>
              <w:alias w:val="Telefon"/>
              <w:tag w:val="Telefon"/>
              <w:id w:val="1897241740"/>
              <w:placeholder>
                <w:docPart w:val="D00F2ABED1264F7780945E3AEE1EF5A5"/>
              </w:placeholder>
            </w:sdtPr>
            <w:sdtEndPr/>
            <w:sdtContent>
              <w:p w:rsidR="009C622D" w:rsidRPr="00896161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Please</w:t>
                </w:r>
                <w:r w:rsidRPr="0087360E">
                  <w:rPr>
                    <w:rFonts w:cs="Arial"/>
                    <w:szCs w:val="20"/>
                    <w:lang w:val="en-US"/>
                  </w:rPr>
                  <w:t xml:space="preserve"> </w:t>
                </w: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enter</w:t>
                </w:r>
                <w:r w:rsidRPr="0087360E">
                  <w:rPr>
                    <w:rFonts w:cs="Arial"/>
                    <w:szCs w:val="20"/>
                    <w:lang w:val="en-US"/>
                  </w:rPr>
                  <w:t xml:space="preserve"> </w:t>
                </w: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your</w:t>
                </w:r>
                <w:r w:rsidRPr="0087360E">
                  <w:rPr>
                    <w:rFonts w:cs="Arial"/>
                    <w:szCs w:val="20"/>
                    <w:lang w:val="en-US"/>
                  </w:rPr>
                  <w:t xml:space="preserve"> </w:t>
                </w: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phone</w:t>
                </w:r>
                <w:r w:rsidRPr="0087360E">
                  <w:rPr>
                    <w:rFonts w:cs="Arial"/>
                    <w:szCs w:val="20"/>
                    <w:lang w:val="en-US"/>
                  </w:rPr>
                  <w:t xml:space="preserve"> </w:t>
                </w:r>
                <w:r w:rsidRPr="00322F78">
                  <w:rPr>
                    <w:rStyle w:val="Platzhaltertext"/>
                    <w:b/>
                    <w:color w:val="FF0000"/>
                    <w:lang w:val="en-GB"/>
                  </w:rPr>
                  <w:t>here</w:t>
                </w:r>
                <w:r w:rsidRPr="0087360E">
                  <w:rPr>
                    <w:rFonts w:cs="Arial"/>
                    <w:szCs w:val="20"/>
                    <w:lang w:val="en-US"/>
                  </w:rPr>
                  <w:t>.</w:t>
                </w:r>
              </w:p>
            </w:sdtContent>
          </w:sdt>
          <w:p w:rsidR="009C622D" w:rsidRPr="00896161" w:rsidRDefault="009C622D" w:rsidP="004D21A2">
            <w:pPr>
              <w:rPr>
                <w:rFonts w:cs="Arial"/>
                <w:szCs w:val="20"/>
                <w:lang w:val="en-GB"/>
              </w:rPr>
            </w:pPr>
          </w:p>
        </w:tc>
      </w:tr>
      <w:tr w:rsidR="009C622D" w:rsidRPr="0087360E" w:rsidTr="004D21A2">
        <w:trPr>
          <w:cantSplit/>
          <w:trHeight w:val="114"/>
        </w:trPr>
        <w:tc>
          <w:tcPr>
            <w:tcW w:w="5040" w:type="dxa"/>
            <w:vMerge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4883" w:type="dxa"/>
            <w:gridSpan w:val="3"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sz w:val="21"/>
                <w:szCs w:val="21"/>
                <w:lang w:val="en-GB"/>
              </w:rPr>
              <w:t>Fax:</w:t>
            </w:r>
          </w:p>
          <w:p w:rsidR="009C622D" w:rsidRPr="00896161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Fax:</w:t>
            </w:r>
          </w:p>
          <w:sdt>
            <w:sdtPr>
              <w:rPr>
                <w:rFonts w:cs="Arial"/>
                <w:szCs w:val="20"/>
              </w:rPr>
              <w:alias w:val="Fax"/>
              <w:tag w:val="Fax"/>
              <w:id w:val="1800724492"/>
              <w:placeholder>
                <w:docPart w:val="DA5AB4CA810C46E2BAE99B67F4108CD9"/>
              </w:placeholder>
              <w:showingPlcHdr/>
            </w:sdtPr>
            <w:sdtEndPr>
              <w:rPr>
                <w:sz w:val="21"/>
                <w:szCs w:val="21"/>
              </w:rPr>
            </w:sdtEndPr>
            <w:sdtContent>
              <w:p w:rsidR="009C622D" w:rsidRPr="00896161" w:rsidRDefault="009C622D" w:rsidP="004D21A2">
                <w:pPr>
                  <w:rPr>
                    <w:rFonts w:cs="Arial"/>
                    <w:sz w:val="21"/>
                    <w:szCs w:val="21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 xml:space="preserve">Please enter your </w:t>
                </w:r>
                <w:r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f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ax here.</w:t>
                </w:r>
              </w:p>
            </w:sdtContent>
          </w:sdt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9C622D" w:rsidRPr="007E7A77" w:rsidTr="004D21A2">
        <w:trPr>
          <w:trHeight w:val="308"/>
        </w:trPr>
        <w:tc>
          <w:tcPr>
            <w:tcW w:w="9923" w:type="dxa"/>
            <w:gridSpan w:val="4"/>
          </w:tcPr>
          <w:p w:rsidR="009C622D" w:rsidRPr="00896161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>
              <w:rPr>
                <w:rFonts w:cs="Arial"/>
                <w:b/>
                <w:sz w:val="21"/>
                <w:szCs w:val="21"/>
                <w:lang w:val="en-GB"/>
              </w:rPr>
              <w:t>Finanzierung</w:t>
            </w:r>
            <w:r w:rsidRPr="00896161">
              <w:rPr>
                <w:rFonts w:cs="Arial"/>
                <w:b/>
                <w:sz w:val="21"/>
                <w:szCs w:val="21"/>
                <w:lang w:val="en-GB"/>
              </w:rPr>
              <w:t xml:space="preserve"> durch:</w:t>
            </w:r>
          </w:p>
          <w:p w:rsidR="009C622D" w:rsidRPr="00896161" w:rsidRDefault="009C622D" w:rsidP="004D21A2">
            <w:pPr>
              <w:rPr>
                <w:rFonts w:cs="Arial"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 xml:space="preserve">Supported by: </w:t>
            </w:r>
            <w:sdt>
              <w:sdtPr>
                <w:rPr>
                  <w:rFonts w:cs="Arial"/>
                  <w:i/>
                  <w:szCs w:val="20"/>
                  <w:lang w:val="en-GB"/>
                </w:rPr>
                <w:alias w:val="FoerderungDurch"/>
                <w:tag w:val="FoerderungDurch"/>
                <w:id w:val="1591265963"/>
                <w:placeholder>
                  <w:docPart w:val="C4062A1ACC9245DC83FD358F1BFAB2FC"/>
                </w:placeholder>
                <w:showingPlcHdr/>
                <w:dropDownList>
                  <w:listItem w:displayText="own funds" w:value="1"/>
                  <w:listItem w:displayText="Alexander-von-Humboldt-Stiftung" w:value="2"/>
                  <w:listItem w:displayText="Deutscher Akademischer Austauschdienst" w:value="3"/>
                  <w:listItem w:displayText="employment" w:value="4"/>
                  <w:listItem w:displayText="other" w:value="5"/>
                </w:dropDownList>
              </w:sdtPr>
              <w:sdtEndPr>
                <w:rPr>
                  <w:i w:val="0"/>
                </w:rPr>
              </w:sdtEndPr>
              <w:sdtContent>
                <w:r w:rsidRPr="00DE5D23">
                  <w:rPr>
                    <w:rStyle w:val="Platzhaltertext"/>
                    <w:b/>
                    <w:color w:val="FF0000"/>
                    <w:lang w:val="en-GB"/>
                  </w:rPr>
                  <w:t xml:space="preserve">Please choose </w:t>
                </w:r>
                <w:r>
                  <w:rPr>
                    <w:rStyle w:val="Platzhaltertext"/>
                    <w:b/>
                    <w:color w:val="FF0000"/>
                    <w:lang w:val="en-GB"/>
                  </w:rPr>
                  <w:t>s</w:t>
                </w:r>
                <w:r w:rsidRPr="00DE5D23">
                  <w:rPr>
                    <w:rStyle w:val="Platzhaltertext"/>
                    <w:b/>
                    <w:color w:val="FF0000"/>
                    <w:lang w:val="en-GB"/>
                  </w:rPr>
                  <w:t>upported by here.</w:t>
                </w:r>
              </w:sdtContent>
            </w:sdt>
          </w:p>
          <w:p w:rsidR="009C622D" w:rsidRPr="004A3BB4" w:rsidRDefault="009C622D" w:rsidP="004D21A2">
            <w:pPr>
              <w:rPr>
                <w:rFonts w:cs="Arial"/>
                <w:b/>
                <w:sz w:val="21"/>
                <w:szCs w:val="21"/>
              </w:rPr>
            </w:pPr>
            <w:r w:rsidRPr="004A3BB4">
              <w:rPr>
                <w:rFonts w:cs="Arial"/>
                <w:b/>
                <w:sz w:val="21"/>
                <w:szCs w:val="21"/>
              </w:rPr>
              <w:t>Stipendienorganisation:</w:t>
            </w:r>
          </w:p>
          <w:p w:rsidR="009C622D" w:rsidRPr="00D144B5" w:rsidRDefault="009C622D" w:rsidP="004D21A2">
            <w:pPr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i/>
                <w:szCs w:val="20"/>
                <w:lang w:val="en-GB"/>
              </w:rPr>
              <w:t>Programm</w:t>
            </w:r>
            <w:r w:rsidRPr="006D3241">
              <w:rPr>
                <w:rFonts w:cs="Arial"/>
                <w:i/>
                <w:szCs w:val="20"/>
                <w:lang w:val="en-GB"/>
              </w:rPr>
              <w:t xml:space="preserve"> /</w:t>
            </w:r>
            <w:r>
              <w:rPr>
                <w:rFonts w:cs="Arial"/>
                <w:i/>
                <w:szCs w:val="20"/>
                <w:lang w:val="en-GB"/>
              </w:rPr>
              <w:t xml:space="preserve"> O</w:t>
            </w:r>
            <w:r w:rsidRPr="006D3241">
              <w:rPr>
                <w:rFonts w:cs="Arial"/>
                <w:i/>
                <w:szCs w:val="20"/>
                <w:lang w:val="en-GB"/>
              </w:rPr>
              <w:t>rganisation</w:t>
            </w:r>
            <w:r w:rsidRPr="006D3241">
              <w:rPr>
                <w:rFonts w:cs="Arial"/>
                <w:i/>
                <w:sz w:val="21"/>
                <w:szCs w:val="21"/>
                <w:lang w:val="en-GB"/>
              </w:rPr>
              <w:t>:</w:t>
            </w:r>
            <w:sdt>
              <w:sdtPr>
                <w:rPr>
                  <w:rFonts w:cs="Arial"/>
                  <w:b/>
                  <w:color w:val="FF0000"/>
                  <w:szCs w:val="20"/>
                </w:rPr>
                <w:alias w:val="Stipendienorganisation"/>
                <w:tag w:val="Stipendienorganisation"/>
                <w:id w:val="1408105755"/>
                <w:placeholder>
                  <w:docPart w:val="73129C5D70C847CE83BAE1A8BB42DE2C"/>
                </w:placeholder>
              </w:sdtPr>
              <w:sdtEndPr>
                <w:rPr>
                  <w:b w:val="0"/>
                  <w:color w:val="auto"/>
                </w:rPr>
              </w:sdtEndPr>
              <w:sdtContent>
                <w:r w:rsidRPr="00322F78">
                  <w:rPr>
                    <w:rFonts w:cs="Arial"/>
                    <w:b/>
                    <w:color w:val="FF0000"/>
                    <w:szCs w:val="20"/>
                  </w:rPr>
                  <w:t>Please enter your program</w:t>
                </w:r>
                <w:r>
                  <w:rPr>
                    <w:rFonts w:cs="Arial"/>
                    <w:b/>
                    <w:color w:val="FF0000"/>
                    <w:szCs w:val="20"/>
                  </w:rPr>
                  <w:t xml:space="preserve"> </w:t>
                </w:r>
                <w:r w:rsidRPr="00322F78">
                  <w:rPr>
                    <w:rFonts w:cs="Arial"/>
                    <w:b/>
                    <w:color w:val="FF0000"/>
                    <w:szCs w:val="20"/>
                  </w:rPr>
                  <w:t>here.</w:t>
                </w:r>
              </w:sdtContent>
            </w:sdt>
          </w:p>
          <w:p w:rsidR="009C622D" w:rsidRPr="006D324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9C622D" w:rsidRPr="0087360E" w:rsidTr="004D21A2">
        <w:trPr>
          <w:trHeight w:val="308"/>
        </w:trPr>
        <w:tc>
          <w:tcPr>
            <w:tcW w:w="5040" w:type="dxa"/>
          </w:tcPr>
          <w:p w:rsidR="009C622D" w:rsidRPr="00896161" w:rsidRDefault="009C622D" w:rsidP="004D21A2">
            <w:pPr>
              <w:rPr>
                <w:rFonts w:cs="Arial"/>
                <w:b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b/>
                <w:sz w:val="21"/>
                <w:szCs w:val="21"/>
                <w:lang w:val="en-GB"/>
              </w:rPr>
              <w:t>Gastgebende Institution:</w:t>
            </w:r>
          </w:p>
          <w:p w:rsidR="009C622D" w:rsidRPr="00896161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Hosting institute /</w:t>
            </w:r>
            <w:r>
              <w:rPr>
                <w:rFonts w:cs="Arial"/>
                <w:i/>
                <w:szCs w:val="20"/>
                <w:lang w:val="en-GB"/>
              </w:rPr>
              <w:t xml:space="preserve"> </w:t>
            </w:r>
            <w:r w:rsidRPr="00896161">
              <w:rPr>
                <w:rFonts w:cs="Arial"/>
                <w:i/>
                <w:szCs w:val="20"/>
                <w:lang w:val="en-GB"/>
              </w:rPr>
              <w:t>department:</w:t>
            </w:r>
          </w:p>
          <w:sdt>
            <w:sdtPr>
              <w:rPr>
                <w:rFonts w:cs="Arial"/>
                <w:szCs w:val="20"/>
              </w:rPr>
              <w:alias w:val="GastgebendeInstitution"/>
              <w:tag w:val="GastgebendeInstitution"/>
              <w:id w:val="1902403504"/>
              <w:placeholder>
                <w:docPart w:val="1A73B31B0A5946C69B0B8D9E386E5CB2"/>
              </w:placeholder>
              <w:showingPlcHdr/>
            </w:sdtPr>
            <w:sdtEndPr/>
            <w:sdtContent>
              <w:p w:rsidR="009C622D" w:rsidRPr="00D144B5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your</w:t>
                </w:r>
                <w:r w:rsidRPr="00DE5D23">
                  <w:rPr>
                    <w:rStyle w:val="Platzhaltertext"/>
                    <w:rFonts w:cs="Arial"/>
                    <w:b/>
                    <w:color w:val="FF0000"/>
                    <w:szCs w:val="20"/>
                    <w:lang w:val="en-GB"/>
                  </w:rPr>
                  <w:t xml:space="preserve"> </w:t>
                </w:r>
                <w:r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department here.</w:t>
                </w:r>
              </w:p>
            </w:sdtContent>
          </w:sdt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4883" w:type="dxa"/>
            <w:gridSpan w:val="3"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sz w:val="21"/>
                <w:szCs w:val="21"/>
                <w:lang w:val="en-GB"/>
              </w:rPr>
              <w:t>Anschrift:</w:t>
            </w:r>
          </w:p>
          <w:p w:rsidR="009C622D" w:rsidRPr="00896161" w:rsidRDefault="009C622D" w:rsidP="004D21A2">
            <w:pPr>
              <w:rPr>
                <w:rFonts w:cs="Arial"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Address</w:t>
            </w:r>
            <w:r w:rsidRPr="00896161">
              <w:rPr>
                <w:rFonts w:cs="Arial"/>
                <w:szCs w:val="20"/>
                <w:lang w:val="en-GB"/>
              </w:rPr>
              <w:t>:</w:t>
            </w:r>
          </w:p>
          <w:sdt>
            <w:sdtPr>
              <w:rPr>
                <w:rFonts w:cs="Arial"/>
                <w:szCs w:val="20"/>
              </w:rPr>
              <w:alias w:val="AnschriftInstitution"/>
              <w:tag w:val="AnschriftInstitution"/>
              <w:id w:val="103699220"/>
              <w:placeholder>
                <w:docPart w:val="CEB6B6EFD3EA4A669E64231F6F8E9FDC"/>
              </w:placeholder>
            </w:sdtPr>
            <w:sdtEndPr>
              <w:rPr>
                <w:sz w:val="21"/>
                <w:szCs w:val="21"/>
              </w:rPr>
            </w:sdtEndPr>
            <w:sdtContent>
              <w:p w:rsidR="009C622D" w:rsidRPr="006D3241" w:rsidRDefault="009C622D" w:rsidP="004D21A2">
                <w:pPr>
                  <w:rPr>
                    <w:rFonts w:cs="Arial"/>
                    <w:sz w:val="21"/>
                    <w:szCs w:val="21"/>
                    <w:lang w:val="en-GB"/>
                  </w:rPr>
                </w:pPr>
                <w:r w:rsidRPr="0087360E">
                  <w:rPr>
                    <w:rFonts w:cs="Arial"/>
                    <w:b/>
                    <w:color w:val="FF0000"/>
                    <w:szCs w:val="20"/>
                    <w:lang w:val="en-US"/>
                  </w:rPr>
                  <w:t>Please enter your contact person address here.</w:t>
                </w:r>
              </w:p>
            </w:sdtContent>
          </w:sdt>
        </w:tc>
      </w:tr>
      <w:tr w:rsidR="009C622D" w:rsidRPr="0087360E" w:rsidTr="004D21A2">
        <w:trPr>
          <w:trHeight w:val="308"/>
        </w:trPr>
        <w:tc>
          <w:tcPr>
            <w:tcW w:w="5040" w:type="dxa"/>
          </w:tcPr>
          <w:p w:rsidR="009C622D" w:rsidRPr="004A3BB4" w:rsidRDefault="009C622D" w:rsidP="004D21A2">
            <w:pPr>
              <w:rPr>
                <w:rFonts w:cs="Arial"/>
                <w:b/>
                <w:sz w:val="21"/>
                <w:szCs w:val="21"/>
              </w:rPr>
            </w:pPr>
            <w:r w:rsidRPr="004A3BB4">
              <w:rPr>
                <w:rFonts w:cs="Arial"/>
                <w:b/>
                <w:sz w:val="21"/>
                <w:szCs w:val="21"/>
              </w:rPr>
              <w:t>Ansprechpartner in Freiburg:</w:t>
            </w:r>
          </w:p>
          <w:p w:rsidR="009C622D" w:rsidRPr="000E2F77" w:rsidRDefault="009C622D" w:rsidP="004D21A2">
            <w:pPr>
              <w:rPr>
                <w:rFonts w:cs="Arial"/>
                <w:i/>
                <w:szCs w:val="20"/>
              </w:rPr>
            </w:pPr>
            <w:r w:rsidRPr="000E2F77">
              <w:rPr>
                <w:rFonts w:cs="Arial"/>
                <w:i/>
                <w:szCs w:val="20"/>
              </w:rPr>
              <w:t>Contact person in Freiburg:</w:t>
            </w:r>
          </w:p>
          <w:sdt>
            <w:sdtPr>
              <w:rPr>
                <w:rFonts w:cs="Arial"/>
                <w:szCs w:val="20"/>
              </w:rPr>
              <w:alias w:val="AnsprechpartnerFreiburg"/>
              <w:tag w:val="AnsprechpartnerFreiburg"/>
              <w:id w:val="1374804658"/>
              <w:placeholder>
                <w:docPart w:val="D66329F63CC04C2C867FCECF6DB7635D"/>
              </w:placeholder>
            </w:sdtPr>
            <w:sdtEndPr/>
            <w:sdtContent>
              <w:p w:rsidR="009C622D" w:rsidRPr="0087360E" w:rsidRDefault="009C622D" w:rsidP="004D21A2">
                <w:pPr>
                  <w:rPr>
                    <w:rFonts w:cs="Arial"/>
                    <w:szCs w:val="20"/>
                    <w:lang w:val="en-US"/>
                  </w:rPr>
                </w:pPr>
                <w:r w:rsidRPr="0087360E">
                  <w:rPr>
                    <w:rFonts w:cs="Arial"/>
                    <w:b/>
                    <w:color w:val="FF0000"/>
                    <w:szCs w:val="20"/>
                    <w:lang w:val="en-US"/>
                  </w:rPr>
                  <w:t>Please enter your contact person in Freiburg here</w:t>
                </w:r>
                <w:r w:rsidRPr="0087360E">
                  <w:rPr>
                    <w:rFonts w:cs="Arial"/>
                    <w:szCs w:val="20"/>
                    <w:lang w:val="en-US"/>
                  </w:rPr>
                  <w:t>.</w:t>
                </w:r>
              </w:p>
              <w:p w:rsidR="009C622D" w:rsidRPr="00502904" w:rsidRDefault="00E30096" w:rsidP="004D21A2">
                <w:pPr>
                  <w:rPr>
                    <w:rFonts w:cs="Arial"/>
                    <w:szCs w:val="20"/>
                    <w:lang w:val="en-GB"/>
                  </w:rPr>
                </w:pPr>
              </w:p>
            </w:sdtContent>
          </w:sdt>
        </w:tc>
        <w:tc>
          <w:tcPr>
            <w:tcW w:w="4883" w:type="dxa"/>
            <w:gridSpan w:val="3"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sz w:val="21"/>
                <w:szCs w:val="21"/>
                <w:lang w:val="en-GB"/>
              </w:rPr>
              <w:lastRenderedPageBreak/>
              <w:t>Anschrift:</w:t>
            </w:r>
          </w:p>
          <w:p w:rsidR="009C622D" w:rsidRPr="00896161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Address:</w:t>
            </w:r>
          </w:p>
          <w:sdt>
            <w:sdtPr>
              <w:rPr>
                <w:rFonts w:cs="Arial"/>
                <w:szCs w:val="20"/>
              </w:rPr>
              <w:alias w:val="AnschriftAnsprechpartnerFreiburg"/>
              <w:tag w:val="AnschriftAnsprechpartnerFreiburg"/>
              <w:id w:val="1194352184"/>
              <w:placeholder>
                <w:docPart w:val="A629E43C7F274660975EA2289A41A3D6"/>
              </w:placeholder>
            </w:sdtPr>
            <w:sdtEndPr/>
            <w:sdtContent>
              <w:p w:rsidR="009C622D" w:rsidRPr="00502904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87360E">
                  <w:rPr>
                    <w:rFonts w:cs="Arial"/>
                    <w:b/>
                    <w:color w:val="FF0000"/>
                    <w:szCs w:val="20"/>
                    <w:lang w:val="en-US"/>
                  </w:rPr>
                  <w:t>Please enter your contact person address here</w:t>
                </w:r>
                <w:r w:rsidRPr="0087360E">
                  <w:rPr>
                    <w:rFonts w:cs="Arial"/>
                    <w:szCs w:val="20"/>
                    <w:lang w:val="en-US"/>
                  </w:rPr>
                  <w:t>.</w:t>
                </w:r>
              </w:p>
            </w:sdtContent>
          </w:sdt>
        </w:tc>
      </w:tr>
      <w:tr w:rsidR="009C622D" w:rsidRPr="0087360E" w:rsidTr="004D21A2">
        <w:trPr>
          <w:trHeight w:val="308"/>
        </w:trPr>
        <w:tc>
          <w:tcPr>
            <w:tcW w:w="5040" w:type="dxa"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sz w:val="21"/>
                <w:szCs w:val="21"/>
                <w:lang w:val="en-GB"/>
              </w:rPr>
              <w:t>E-Mail:</w:t>
            </w:r>
          </w:p>
          <w:p w:rsidR="009C622D" w:rsidRPr="00896161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E-Mail:</w:t>
            </w:r>
          </w:p>
          <w:sdt>
            <w:sdtPr>
              <w:rPr>
                <w:rFonts w:cs="Arial"/>
                <w:szCs w:val="20"/>
              </w:rPr>
              <w:alias w:val="EmailAnsprechpartner"/>
              <w:tag w:val="EmailAnsprechpartner"/>
              <w:id w:val="2122106668"/>
              <w:placeholder>
                <w:docPart w:val="0F32D1FD6D0544E8BC95ED82E2A5531A"/>
              </w:placeholder>
            </w:sdtPr>
            <w:sdtEndPr/>
            <w:sdtContent>
              <w:p w:rsidR="009C622D" w:rsidRPr="0087360E" w:rsidRDefault="009C622D" w:rsidP="004D21A2">
                <w:pPr>
                  <w:rPr>
                    <w:rFonts w:cs="Arial"/>
                    <w:szCs w:val="20"/>
                    <w:lang w:val="en-US"/>
                  </w:rPr>
                </w:pPr>
                <w:r w:rsidRPr="0087360E">
                  <w:rPr>
                    <w:rFonts w:cs="Arial"/>
                    <w:b/>
                    <w:color w:val="FF0000"/>
                    <w:szCs w:val="20"/>
                    <w:lang w:val="en-US"/>
                  </w:rPr>
                  <w:t>Please enter your contact person e-mail here</w:t>
                </w:r>
                <w:r w:rsidRPr="0087360E">
                  <w:rPr>
                    <w:rFonts w:cs="Arial"/>
                    <w:szCs w:val="20"/>
                    <w:lang w:val="en-US"/>
                  </w:rPr>
                  <w:t>.</w:t>
                </w:r>
              </w:p>
              <w:p w:rsidR="009C622D" w:rsidRPr="00502904" w:rsidRDefault="00E30096" w:rsidP="004D21A2">
                <w:pPr>
                  <w:rPr>
                    <w:rFonts w:cs="Arial"/>
                    <w:szCs w:val="20"/>
                    <w:lang w:val="en-GB"/>
                  </w:rPr>
                </w:pPr>
              </w:p>
            </w:sdtContent>
          </w:sdt>
        </w:tc>
        <w:tc>
          <w:tcPr>
            <w:tcW w:w="4883" w:type="dxa"/>
            <w:gridSpan w:val="3"/>
          </w:tcPr>
          <w:p w:rsidR="009C622D" w:rsidRPr="0089616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  <w:r w:rsidRPr="00896161">
              <w:rPr>
                <w:rFonts w:cs="Arial"/>
                <w:sz w:val="21"/>
                <w:szCs w:val="21"/>
                <w:lang w:val="en-GB"/>
              </w:rPr>
              <w:t>Telefon:</w:t>
            </w:r>
          </w:p>
          <w:p w:rsidR="009C622D" w:rsidRPr="00896161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896161">
              <w:rPr>
                <w:rFonts w:cs="Arial"/>
                <w:i/>
                <w:szCs w:val="20"/>
                <w:lang w:val="en-GB"/>
              </w:rPr>
              <w:t>Phone:</w:t>
            </w:r>
          </w:p>
          <w:sdt>
            <w:sdtPr>
              <w:rPr>
                <w:rFonts w:cs="Arial"/>
                <w:szCs w:val="20"/>
              </w:rPr>
              <w:alias w:val="TelAnsprechpartner"/>
              <w:tag w:val="TelAnsprechpartner"/>
              <w:id w:val="1258790947"/>
              <w:placeholder>
                <w:docPart w:val="D63763B34E634A4690BC3B0C4B39CE22"/>
              </w:placeholder>
            </w:sdtPr>
            <w:sdtEndPr/>
            <w:sdtContent>
              <w:p w:rsidR="009C622D" w:rsidRPr="00502904" w:rsidRDefault="009C622D" w:rsidP="004D21A2">
                <w:pPr>
                  <w:rPr>
                    <w:rFonts w:cs="Arial"/>
                    <w:szCs w:val="20"/>
                    <w:lang w:val="en-GB"/>
                  </w:rPr>
                </w:pPr>
                <w:r w:rsidRPr="0087360E">
                  <w:rPr>
                    <w:rFonts w:cs="Arial"/>
                    <w:b/>
                    <w:color w:val="FF0000"/>
                    <w:szCs w:val="20"/>
                    <w:lang w:val="en-US"/>
                  </w:rPr>
                  <w:t>Please enter your contact person phone here</w:t>
                </w:r>
                <w:r w:rsidRPr="0087360E">
                  <w:rPr>
                    <w:rFonts w:cs="Arial"/>
                    <w:szCs w:val="20"/>
                    <w:lang w:val="en-US"/>
                  </w:rPr>
                  <w:t>.</w:t>
                </w:r>
              </w:p>
            </w:sdtContent>
          </w:sdt>
        </w:tc>
      </w:tr>
      <w:tr w:rsidR="009C622D" w:rsidRPr="0087360E" w:rsidTr="004D21A2">
        <w:trPr>
          <w:trHeight w:val="308"/>
        </w:trPr>
        <w:tc>
          <w:tcPr>
            <w:tcW w:w="5040" w:type="dxa"/>
          </w:tcPr>
          <w:p w:rsidR="009C622D" w:rsidRPr="004A3BB4" w:rsidRDefault="009C622D" w:rsidP="004D21A2">
            <w:pPr>
              <w:rPr>
                <w:rFonts w:cs="Arial"/>
                <w:b/>
                <w:sz w:val="21"/>
                <w:szCs w:val="21"/>
              </w:rPr>
            </w:pPr>
            <w:r w:rsidRPr="004A3BB4">
              <w:rPr>
                <w:rFonts w:cs="Arial"/>
                <w:b/>
                <w:sz w:val="21"/>
                <w:szCs w:val="21"/>
              </w:rPr>
              <w:t xml:space="preserve">Welchen Mietbetrag </w:t>
            </w:r>
            <w:r>
              <w:rPr>
                <w:rFonts w:cs="Arial"/>
                <w:b/>
                <w:sz w:val="21"/>
                <w:szCs w:val="21"/>
              </w:rPr>
              <w:t>können</w:t>
            </w:r>
            <w:r w:rsidRPr="004A3BB4">
              <w:rPr>
                <w:rFonts w:cs="Arial"/>
                <w:b/>
                <w:sz w:val="21"/>
                <w:szCs w:val="21"/>
              </w:rPr>
              <w:t xml:space="preserve"> Sie aufbringen?</w:t>
            </w:r>
          </w:p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  <w:r w:rsidRPr="000E2F77">
              <w:rPr>
                <w:rFonts w:cs="Arial"/>
                <w:i/>
                <w:szCs w:val="20"/>
                <w:lang w:val="en-GB"/>
              </w:rPr>
              <w:t>What amount will you be able to spend for the rent?</w:t>
            </w:r>
          </w:p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</w:p>
          <w:p w:rsidR="009C622D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</w:p>
          <w:p w:rsidR="009C622D" w:rsidRPr="000E2F77" w:rsidRDefault="009C622D" w:rsidP="004D21A2">
            <w:pPr>
              <w:rPr>
                <w:rFonts w:cs="Arial"/>
                <w:i/>
                <w:szCs w:val="20"/>
                <w:lang w:val="en-GB"/>
              </w:rPr>
            </w:pPr>
          </w:p>
        </w:tc>
        <w:tc>
          <w:tcPr>
            <w:tcW w:w="2160" w:type="dxa"/>
            <w:tcBorders>
              <w:right w:val="nil"/>
            </w:tcBorders>
          </w:tcPr>
          <w:p w:rsidR="009C622D" w:rsidRDefault="009C622D" w:rsidP="004D21A2">
            <w:pPr>
              <w:rPr>
                <w:rStyle w:val="Platzhaltertext"/>
                <w:lang w:val="en-GB"/>
              </w:rPr>
            </w:pPr>
            <w:r w:rsidRPr="006D3241">
              <w:rPr>
                <w:rFonts w:cs="Arial"/>
                <w:bCs/>
                <w:sz w:val="21"/>
                <w:szCs w:val="21"/>
                <w:lang w:val="en-GB"/>
              </w:rPr>
              <w:t xml:space="preserve">von / </w:t>
            </w:r>
            <w:r w:rsidRPr="006D3241">
              <w:rPr>
                <w:rFonts w:cs="Arial"/>
                <w:bCs/>
                <w:i/>
                <w:szCs w:val="20"/>
                <w:lang w:val="en-GB"/>
              </w:rPr>
              <w:t>from</w:t>
            </w:r>
            <w:r w:rsidRPr="00714EB6">
              <w:rPr>
                <w:rStyle w:val="Platzhaltertext"/>
                <w:lang w:val="en-GB"/>
              </w:rPr>
              <w:t xml:space="preserve"> </w:t>
            </w:r>
          </w:p>
          <w:p w:rsidR="009C622D" w:rsidRPr="00151E13" w:rsidRDefault="00E30096" w:rsidP="004D21A2">
            <w:pPr>
              <w:rPr>
                <w:rFonts w:cs="Arial"/>
                <w:bCs/>
                <w:i/>
                <w:szCs w:val="20"/>
                <w:lang w:val="en-GB"/>
              </w:rPr>
            </w:pPr>
            <w:sdt>
              <w:sdtPr>
                <w:rPr>
                  <w:rStyle w:val="Platzhaltertext"/>
                  <w:color w:val="000000" w:themeColor="text1"/>
                  <w:lang w:val="en-GB"/>
                </w:rPr>
                <w:alias w:val="min"/>
                <w:tag w:val="min"/>
                <w:id w:val="-733628650"/>
                <w:placeholder>
                  <w:docPart w:val="4FAEB6A777F848509FE4098D7A7AAA29"/>
                </w:placeholder>
                <w:showingPlcHdr/>
              </w:sdtPr>
              <w:sdtEndPr>
                <w:rPr>
                  <w:rStyle w:val="Absatz-Standardschriftart"/>
                  <w:rFonts w:cs="Arial"/>
                  <w:bCs/>
                  <w:i/>
                  <w:szCs w:val="20"/>
                  <w:lang w:val="de-DE"/>
                </w:rPr>
              </w:sdtEndPr>
              <w:sdtContent>
                <w:r w:rsidR="009C622D"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your min value here.</w:t>
                </w:r>
              </w:sdtContent>
            </w:sdt>
          </w:p>
        </w:tc>
        <w:tc>
          <w:tcPr>
            <w:tcW w:w="236" w:type="dxa"/>
            <w:tcBorders>
              <w:left w:val="nil"/>
            </w:tcBorders>
          </w:tcPr>
          <w:p w:rsidR="009C622D" w:rsidRPr="006D3241" w:rsidRDefault="009C622D" w:rsidP="004D21A2">
            <w:pPr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2487" w:type="dxa"/>
            <w:tcBorders>
              <w:left w:val="nil"/>
            </w:tcBorders>
          </w:tcPr>
          <w:p w:rsidR="009C622D" w:rsidRDefault="009C622D" w:rsidP="004D21A2">
            <w:pPr>
              <w:rPr>
                <w:rStyle w:val="Platzhaltertext"/>
                <w:lang w:val="en-GB"/>
              </w:rPr>
            </w:pPr>
            <w:r w:rsidRPr="006D3241">
              <w:rPr>
                <w:rFonts w:cs="Arial"/>
                <w:sz w:val="21"/>
                <w:szCs w:val="21"/>
                <w:lang w:val="en-GB"/>
              </w:rPr>
              <w:t xml:space="preserve">bis / </w:t>
            </w:r>
            <w:r w:rsidRPr="006D3241">
              <w:rPr>
                <w:rFonts w:cs="Arial"/>
                <w:i/>
                <w:szCs w:val="20"/>
                <w:lang w:val="en-GB"/>
              </w:rPr>
              <w:t>to</w:t>
            </w:r>
            <w:r w:rsidRPr="00714EB6">
              <w:rPr>
                <w:rStyle w:val="Platzhaltertext"/>
                <w:lang w:val="en-GB"/>
              </w:rPr>
              <w:t xml:space="preserve"> </w:t>
            </w:r>
          </w:p>
          <w:p w:rsidR="009C622D" w:rsidRPr="00151E13" w:rsidRDefault="00E30096" w:rsidP="004D21A2">
            <w:pPr>
              <w:rPr>
                <w:rFonts w:cs="Arial"/>
                <w:i/>
                <w:szCs w:val="20"/>
                <w:lang w:val="en-GB"/>
              </w:rPr>
            </w:pPr>
            <w:sdt>
              <w:sdtPr>
                <w:rPr>
                  <w:rStyle w:val="Platzhaltertext"/>
                  <w:color w:val="000000" w:themeColor="text1"/>
                  <w:szCs w:val="20"/>
                  <w:lang w:val="en-GB"/>
                </w:rPr>
                <w:alias w:val="max"/>
                <w:tag w:val="max"/>
                <w:id w:val="-2124603253"/>
                <w:placeholder>
                  <w:docPart w:val="9F11FCD6271641C3B3BDB3E5A523B210"/>
                </w:placeholder>
                <w:showingPlcHdr/>
              </w:sdtPr>
              <w:sdtEndPr>
                <w:rPr>
                  <w:rStyle w:val="Platzhaltertext"/>
                  <w:szCs w:val="24"/>
                </w:rPr>
              </w:sdtEndPr>
              <w:sdtContent>
                <w:r w:rsidR="009C622D" w:rsidRPr="00DE5D23">
                  <w:rPr>
                    <w:rStyle w:val="Platzhaltertext"/>
                    <w:b/>
                    <w:color w:val="FF0000"/>
                    <w:szCs w:val="20"/>
                    <w:lang w:val="en-GB"/>
                  </w:rPr>
                  <w:t>Please enter your max value here.</w:t>
                </w:r>
              </w:sdtContent>
            </w:sdt>
          </w:p>
        </w:tc>
      </w:tr>
    </w:tbl>
    <w:p w:rsidR="009C622D" w:rsidRDefault="009C622D" w:rsidP="009C622D">
      <w:pPr>
        <w:jc w:val="center"/>
        <w:rPr>
          <w:rFonts w:cs="Arial"/>
          <w:b/>
          <w:sz w:val="22"/>
          <w:szCs w:val="22"/>
          <w:lang w:val="en-GB"/>
        </w:rPr>
      </w:pPr>
    </w:p>
    <w:p w:rsidR="009C622D" w:rsidRPr="006D3241" w:rsidRDefault="009C622D" w:rsidP="009C622D">
      <w:pPr>
        <w:jc w:val="center"/>
        <w:rPr>
          <w:rFonts w:cs="Arial"/>
          <w:b/>
          <w:sz w:val="22"/>
          <w:szCs w:val="22"/>
          <w:lang w:val="en-GB"/>
        </w:rPr>
      </w:pPr>
    </w:p>
    <w:p w:rsidR="009C622D" w:rsidRPr="00DE5D23" w:rsidRDefault="009C622D" w:rsidP="009C622D">
      <w:pPr>
        <w:spacing w:line="240" w:lineRule="atLeast"/>
        <w:rPr>
          <w:rFonts w:cs="Arial"/>
          <w:b/>
          <w:sz w:val="22"/>
          <w:szCs w:val="22"/>
          <w:lang w:val="en-GB"/>
        </w:rPr>
      </w:pPr>
    </w:p>
    <w:p w:rsidR="009C622D" w:rsidRPr="00DE5D23" w:rsidRDefault="009C622D" w:rsidP="009C622D">
      <w:pPr>
        <w:spacing w:line="240" w:lineRule="atLeast"/>
        <w:rPr>
          <w:rFonts w:cs="Arial"/>
          <w:b/>
          <w:sz w:val="22"/>
          <w:szCs w:val="22"/>
          <w:lang w:val="en-GB"/>
        </w:rPr>
      </w:pPr>
    </w:p>
    <w:p w:rsidR="009C622D" w:rsidRPr="00A87FBC" w:rsidRDefault="009C622D" w:rsidP="009C622D">
      <w:pPr>
        <w:spacing w:line="240" w:lineRule="atLeast"/>
        <w:rPr>
          <w:rFonts w:cs="Arial"/>
          <w:b/>
          <w:sz w:val="28"/>
          <w:szCs w:val="28"/>
        </w:rPr>
      </w:pPr>
      <w:r w:rsidRPr="00A87FBC">
        <w:rPr>
          <w:rFonts w:cs="Arial"/>
          <w:b/>
          <w:sz w:val="28"/>
          <w:szCs w:val="28"/>
        </w:rPr>
        <w:t>Bitte senden Sie diesen Antrag an:</w:t>
      </w:r>
    </w:p>
    <w:p w:rsidR="009C622D" w:rsidRPr="00A87FBC" w:rsidRDefault="009C622D" w:rsidP="009C622D">
      <w:pPr>
        <w:spacing w:line="240" w:lineRule="atLeast"/>
        <w:rPr>
          <w:rFonts w:cs="Arial"/>
          <w:b/>
          <w:i/>
          <w:sz w:val="28"/>
          <w:szCs w:val="28"/>
          <w:lang w:val="en-GB"/>
        </w:rPr>
      </w:pPr>
      <w:r w:rsidRPr="00A87FBC">
        <w:rPr>
          <w:rFonts w:cs="Arial"/>
          <w:b/>
          <w:i/>
          <w:sz w:val="28"/>
          <w:szCs w:val="28"/>
          <w:lang w:val="en-GB"/>
        </w:rPr>
        <w:t>The application should be sent to:</w:t>
      </w:r>
    </w:p>
    <w:p w:rsidR="009C622D" w:rsidRPr="00A87FBC" w:rsidRDefault="009C622D" w:rsidP="009C622D">
      <w:pPr>
        <w:spacing w:line="240" w:lineRule="atLeast"/>
        <w:rPr>
          <w:rFonts w:cs="Arial"/>
          <w:sz w:val="28"/>
          <w:szCs w:val="28"/>
          <w:lang w:val="en-GB"/>
        </w:rPr>
      </w:pPr>
    </w:p>
    <w:p w:rsidR="001F2FCE" w:rsidRPr="009C622D" w:rsidRDefault="009C622D" w:rsidP="009C622D">
      <w:pPr>
        <w:spacing w:line="240" w:lineRule="atLeast"/>
        <w:rPr>
          <w:rFonts w:cs="Arial"/>
          <w:sz w:val="28"/>
          <w:szCs w:val="28"/>
        </w:rPr>
      </w:pPr>
      <w:r w:rsidRPr="00A87FBC">
        <w:rPr>
          <w:rFonts w:cs="Arial"/>
          <w:sz w:val="28"/>
          <w:szCs w:val="28"/>
        </w:rPr>
        <w:t xml:space="preserve">E-Mail: </w:t>
      </w:r>
      <w:bookmarkStart w:id="0" w:name="_GoBack"/>
      <w:bookmarkEnd w:id="0"/>
      <w:r w:rsidR="00E30096">
        <w:rPr>
          <w:rFonts w:cs="Arial"/>
          <w:sz w:val="28"/>
          <w:szCs w:val="28"/>
        </w:rPr>
        <w:fldChar w:fldCharType="begin"/>
      </w:r>
      <w:r w:rsidR="00E30096">
        <w:rPr>
          <w:rFonts w:cs="Arial"/>
          <w:sz w:val="28"/>
          <w:szCs w:val="28"/>
        </w:rPr>
        <w:instrText xml:space="preserve"> HYPERLINK "mailto:</w:instrText>
      </w:r>
      <w:r w:rsidR="00E30096" w:rsidRPr="00E30096">
        <w:rPr>
          <w:rFonts w:cs="Arial"/>
          <w:sz w:val="28"/>
          <w:szCs w:val="28"/>
        </w:rPr>
        <w:instrText>guesthouse@zv.uni-freiburg.de</w:instrText>
      </w:r>
      <w:r w:rsidR="00E30096">
        <w:rPr>
          <w:rFonts w:cs="Arial"/>
          <w:sz w:val="28"/>
          <w:szCs w:val="28"/>
        </w:rPr>
        <w:instrText xml:space="preserve">" </w:instrText>
      </w:r>
      <w:r w:rsidR="00E30096">
        <w:rPr>
          <w:rFonts w:cs="Arial"/>
          <w:sz w:val="28"/>
          <w:szCs w:val="28"/>
        </w:rPr>
        <w:fldChar w:fldCharType="separate"/>
      </w:r>
      <w:r w:rsidR="00E30096" w:rsidRPr="00AA41DD">
        <w:rPr>
          <w:rStyle w:val="Hyperlink"/>
          <w:rFonts w:cs="Arial"/>
          <w:sz w:val="28"/>
          <w:szCs w:val="28"/>
        </w:rPr>
        <w:t>guesthouse@zv.uni-freiburg.de</w:t>
      </w:r>
      <w:r w:rsidR="00E30096">
        <w:rPr>
          <w:rFonts w:cs="Arial"/>
          <w:sz w:val="28"/>
          <w:szCs w:val="28"/>
        </w:rPr>
        <w:fldChar w:fldCharType="end"/>
      </w:r>
      <w:r w:rsidRPr="00A87FBC">
        <w:rPr>
          <w:rFonts w:cs="Arial"/>
          <w:sz w:val="28"/>
          <w:szCs w:val="28"/>
        </w:rPr>
        <w:t xml:space="preserve">  </w:t>
      </w:r>
    </w:p>
    <w:sectPr w:rsidR="001F2FCE" w:rsidRPr="009C622D" w:rsidSect="001F2FCE">
      <w:headerReference w:type="default" r:id="rId6"/>
      <w:footerReference w:type="default" r:id="rId7"/>
      <w:headerReference w:type="first" r:id="rId8"/>
      <w:pgSz w:w="11906" w:h="16838"/>
      <w:pgMar w:top="1417" w:right="1417" w:bottom="1134" w:left="1417" w:header="85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212" w:rsidRDefault="00AB3212" w:rsidP="00EC7DEB">
      <w:pPr>
        <w:spacing w:line="240" w:lineRule="auto"/>
      </w:pPr>
      <w:r>
        <w:separator/>
      </w:r>
    </w:p>
  </w:endnote>
  <w:endnote w:type="continuationSeparator" w:id="0">
    <w:p w:rsidR="00AB3212" w:rsidRDefault="00AB3212" w:rsidP="00EC7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8A0" w:rsidRDefault="00CD28A0" w:rsidP="00CD28A0">
    <w:pPr>
      <w:pStyle w:val="Kopfzeile"/>
      <w:jc w:val="left"/>
    </w:pPr>
    <w:r>
      <w:rPr>
        <w:noProof/>
        <w:lang w:eastAsia="de-DE"/>
      </w:rPr>
      <w:drawing>
        <wp:inline distT="0" distB="0" distL="0" distR="0">
          <wp:extent cx="1739900" cy="189918"/>
          <wp:effectExtent l="0" t="0" r="0" b="635"/>
          <wp:docPr id="2" name="Grafik 2" descr="20221026-UFR-wortmarke-grundform_Bla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221026-UFR-wortmarke-grundform_Blau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186" cy="190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C735D" w:rsidRDefault="002C735D" w:rsidP="00CD28A0">
    <w:pPr>
      <w:pStyle w:val="Kopfzeile"/>
      <w:jc w:val="left"/>
    </w:pPr>
  </w:p>
  <w:p w:rsidR="00EC7DEB" w:rsidRDefault="00EC7DEB" w:rsidP="00EC7DEB">
    <w:pPr>
      <w:pStyle w:val="Kopfzeile"/>
      <w:jc w:val="right"/>
    </w:pPr>
  </w:p>
  <w:p w:rsidR="00EC7DEB" w:rsidRDefault="00EC7D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212" w:rsidRDefault="00AB3212" w:rsidP="00EC7DEB">
      <w:pPr>
        <w:spacing w:line="240" w:lineRule="auto"/>
      </w:pPr>
      <w:r>
        <w:separator/>
      </w:r>
    </w:p>
  </w:footnote>
  <w:footnote w:type="continuationSeparator" w:id="0">
    <w:p w:rsidR="00AB3212" w:rsidRDefault="00AB3212" w:rsidP="00EC7D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0400155"/>
      <w:docPartObj>
        <w:docPartGallery w:val="Page Numbers (Top of Page)"/>
        <w:docPartUnique/>
      </w:docPartObj>
    </w:sdtPr>
    <w:sdtEndPr/>
    <w:sdtContent>
      <w:p w:rsidR="000B02A6" w:rsidRDefault="000B02A6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096">
          <w:rPr>
            <w:noProof/>
          </w:rPr>
          <w:t>3</w:t>
        </w:r>
        <w:r>
          <w:fldChar w:fldCharType="end"/>
        </w:r>
      </w:p>
    </w:sdtContent>
  </w:sdt>
  <w:p w:rsidR="00EC7DEB" w:rsidRDefault="00EC7D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DEB" w:rsidRDefault="001F2FCE" w:rsidP="001F2FCE">
    <w:pPr>
      <w:pStyle w:val="Kopfzeile"/>
      <w:jc w:val="left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2190239E" wp14:editId="31B3207E">
          <wp:simplePos x="0" y="0"/>
          <wp:positionH relativeFrom="page">
            <wp:posOffset>683895</wp:posOffset>
          </wp:positionH>
          <wp:positionV relativeFrom="page">
            <wp:posOffset>252095</wp:posOffset>
          </wp:positionV>
          <wp:extent cx="3516630" cy="788035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663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212"/>
    <w:rsid w:val="000B02A6"/>
    <w:rsid w:val="001F2FCE"/>
    <w:rsid w:val="00244ACA"/>
    <w:rsid w:val="002C735D"/>
    <w:rsid w:val="00391EEE"/>
    <w:rsid w:val="004C281F"/>
    <w:rsid w:val="00545784"/>
    <w:rsid w:val="00552705"/>
    <w:rsid w:val="007C2E08"/>
    <w:rsid w:val="0087360E"/>
    <w:rsid w:val="009C622D"/>
    <w:rsid w:val="00AB3212"/>
    <w:rsid w:val="00AD1003"/>
    <w:rsid w:val="00BE0051"/>
    <w:rsid w:val="00CD28A0"/>
    <w:rsid w:val="00D10D8F"/>
    <w:rsid w:val="00D3675D"/>
    <w:rsid w:val="00DB37B4"/>
    <w:rsid w:val="00E15A3B"/>
    <w:rsid w:val="00E30096"/>
    <w:rsid w:val="00EC7DEB"/>
    <w:rsid w:val="00F3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BF9F2EA"/>
  <w15:chartTrackingRefBased/>
  <w15:docId w15:val="{E0D4CBEC-9955-4071-8C73-D1C971A3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C7DEB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C7D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C7DEB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7DE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7DE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C7DE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7DEB"/>
    <w:rPr>
      <w:rFonts w:ascii="Arial" w:hAnsi="Arial"/>
    </w:rPr>
  </w:style>
  <w:style w:type="paragraph" w:customStyle="1" w:styleId="Betreffzeile">
    <w:name w:val="Betreffzeile"/>
    <w:basedOn w:val="berschrift1"/>
    <w:link w:val="BetreffzeileZchn"/>
    <w:rsid w:val="00EC7DEB"/>
    <w:pPr>
      <w:keepLines w:val="0"/>
      <w:spacing w:before="1200" w:after="500" w:line="320" w:lineRule="exact"/>
      <w:contextualSpacing/>
    </w:pPr>
    <w:rPr>
      <w:rFonts w:ascii="Times New Roman" w:eastAsia="Times New Roman" w:hAnsi="Times New Roman" w:cs="Times New Roman"/>
      <w:color w:val="auto"/>
      <w:kern w:val="32"/>
      <w:sz w:val="26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C7D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etreffzeileArial13pt">
    <w:name w:val="Betreffzeile Arial 13 pt"/>
    <w:link w:val="BetreffzeileArial13ptZchn"/>
    <w:qFormat/>
    <w:rsid w:val="000B02A6"/>
    <w:pPr>
      <w:spacing w:before="1080" w:after="380"/>
    </w:pPr>
    <w:rPr>
      <w:rFonts w:ascii="Arial" w:eastAsia="Times New Roman" w:hAnsi="Arial" w:cs="Times New Roman"/>
      <w:kern w:val="32"/>
      <w:sz w:val="26"/>
      <w:szCs w:val="20"/>
    </w:rPr>
  </w:style>
  <w:style w:type="character" w:customStyle="1" w:styleId="berschrift2Zchn">
    <w:name w:val="Überschrift 2 Zchn"/>
    <w:basedOn w:val="Absatz-Standardschriftart"/>
    <w:link w:val="berschrift2"/>
    <w:rsid w:val="00EC7DEB"/>
    <w:rPr>
      <w:rFonts w:ascii="Arial" w:eastAsia="Times New Roman" w:hAnsi="Arial" w:cs="Arial"/>
      <w:b/>
      <w:bCs/>
      <w:iCs/>
      <w:sz w:val="20"/>
      <w:szCs w:val="28"/>
    </w:rPr>
  </w:style>
  <w:style w:type="character" w:customStyle="1" w:styleId="BetreffzeileZchn">
    <w:name w:val="Betreffzeile Zchn"/>
    <w:basedOn w:val="berschrift1Zchn"/>
    <w:link w:val="Betreffzeile"/>
    <w:rsid w:val="00EC7DEB"/>
    <w:rPr>
      <w:rFonts w:ascii="Times New Roman" w:eastAsia="Times New Roman" w:hAnsi="Times New Roman" w:cs="Times New Roman"/>
      <w:color w:val="2E74B5" w:themeColor="accent1" w:themeShade="BF"/>
      <w:kern w:val="32"/>
      <w:sz w:val="26"/>
      <w:szCs w:val="20"/>
    </w:rPr>
  </w:style>
  <w:style w:type="character" w:customStyle="1" w:styleId="BetreffzeileArial13ptZchn">
    <w:name w:val="Betreffzeile Arial 13 pt Zchn"/>
    <w:basedOn w:val="BetreffzeileZchn"/>
    <w:link w:val="BetreffzeileArial13pt"/>
    <w:rsid w:val="000B02A6"/>
    <w:rPr>
      <w:rFonts w:ascii="Arial" w:eastAsia="Times New Roman" w:hAnsi="Arial" w:cs="Times New Roman"/>
      <w:color w:val="2E74B5" w:themeColor="accent1" w:themeShade="BF"/>
      <w:kern w:val="32"/>
      <w:sz w:val="26"/>
      <w:szCs w:val="20"/>
    </w:rPr>
  </w:style>
  <w:style w:type="paragraph" w:customStyle="1" w:styleId="BetreffArial14pt">
    <w:name w:val="Betreff Arial 14 pt"/>
    <w:basedOn w:val="Standard"/>
    <w:next w:val="Standard"/>
    <w:link w:val="BetreffArial14ptZchn"/>
    <w:qFormat/>
    <w:rsid w:val="004C281F"/>
    <w:pPr>
      <w:spacing w:before="480" w:after="480"/>
    </w:pPr>
    <w:rPr>
      <w:sz w:val="28"/>
    </w:rPr>
  </w:style>
  <w:style w:type="character" w:customStyle="1" w:styleId="BetreffArial14ptZchn">
    <w:name w:val="Betreff Arial 14 pt Zchn"/>
    <w:basedOn w:val="Absatz-Standardschriftart"/>
    <w:link w:val="BetreffArial14pt"/>
    <w:rsid w:val="004C281F"/>
    <w:rPr>
      <w:rFonts w:ascii="Arial" w:eastAsia="Times New Roman" w:hAnsi="Arial" w:cs="Times New Roman"/>
      <w:sz w:val="28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2FC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2F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rsid w:val="009C622D"/>
    <w:rPr>
      <w:color w:val="000000"/>
      <w:u w:val="none"/>
    </w:rPr>
  </w:style>
  <w:style w:type="character" w:styleId="Platzhaltertext">
    <w:name w:val="Placeholder Text"/>
    <w:basedOn w:val="Absatz-Standardschriftart"/>
    <w:uiPriority w:val="99"/>
    <w:semiHidden/>
    <w:rsid w:val="009C62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6356\Documents\Benutzerdefinierte%20Office-Vorlagen\Betreffzeile%20Arial%2013%20pt%20normale%20Seitenr&#228;nd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883071F14D94C499DAEE52694E1DC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83E0F4-344A-4159-BC9A-1BD1112754E2}"/>
      </w:docPartPr>
      <w:docPartBody>
        <w:p w:rsidR="00E150B9" w:rsidRDefault="00E150B9" w:rsidP="00E150B9">
          <w:pPr>
            <w:pStyle w:val="F883071F14D94C499DAEE52694E1DC151"/>
          </w:pPr>
          <w:r w:rsidRPr="00CE6398">
            <w:rPr>
              <w:rStyle w:val="Platzhaltertext"/>
              <w:rFonts w:cs="Arial"/>
              <w:b/>
              <w:color w:val="FF0000"/>
              <w:lang w:val="en-GB"/>
            </w:rPr>
            <w:t>Please enter your Remarks here.</w:t>
          </w:r>
        </w:p>
      </w:docPartBody>
    </w:docPart>
    <w:docPart>
      <w:docPartPr>
        <w:name w:val="6607C0DED991412FB187CA9ADCE969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99E42F-5199-43FD-9FFA-18D699A8F03A}"/>
      </w:docPartPr>
      <w:docPartBody>
        <w:p w:rsidR="00E150B9" w:rsidRDefault="00E150B9" w:rsidP="00E150B9">
          <w:pPr>
            <w:pStyle w:val="6607C0DED991412FB187CA9ADCE969831"/>
          </w:pPr>
          <w:r w:rsidRPr="00DE5D23">
            <w:rPr>
              <w:rStyle w:val="Platzhaltertext"/>
              <w:b/>
              <w:color w:val="FF0000"/>
              <w:lang w:val="en-GB"/>
            </w:rPr>
            <w:t>Please enter your Remarks here.</w:t>
          </w:r>
        </w:p>
      </w:docPartBody>
    </w:docPart>
    <w:docPart>
      <w:docPartPr>
        <w:name w:val="C3FA3DB1F16F450BA201FD6354AC1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58F70-E19B-4F05-9E07-7F1C82254CDD}"/>
      </w:docPartPr>
      <w:docPartBody>
        <w:p w:rsidR="00E150B9" w:rsidRDefault="00E150B9" w:rsidP="00E150B9">
          <w:pPr>
            <w:pStyle w:val="C3FA3DB1F16F450BA201FD6354AC1A611"/>
          </w:pPr>
          <w:r w:rsidRPr="00DE5D23">
            <w:rPr>
              <w:rStyle w:val="Platzhaltertext"/>
              <w:b/>
              <w:color w:val="FF0000"/>
              <w:lang w:val="en-GB"/>
            </w:rPr>
            <w:t>Please enter your Remarks</w:t>
          </w:r>
          <w:r>
            <w:rPr>
              <w:rStyle w:val="Platzhaltertext"/>
              <w:b/>
              <w:color w:val="FF0000"/>
              <w:lang w:val="en-GB"/>
            </w:rPr>
            <w:t xml:space="preserve"> h</w:t>
          </w:r>
          <w:r w:rsidRPr="00DE5D23">
            <w:rPr>
              <w:rStyle w:val="Platzhaltertext"/>
              <w:b/>
              <w:color w:val="FF0000"/>
              <w:lang w:val="en-GB"/>
            </w:rPr>
            <w:t>ere.</w:t>
          </w:r>
        </w:p>
      </w:docPartBody>
    </w:docPart>
    <w:docPart>
      <w:docPartPr>
        <w:name w:val="0EAA83DA12594DBDA44FFAD3BD0DA5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32FF9B-CAF5-455D-820C-72CBB88D38CB}"/>
      </w:docPartPr>
      <w:docPartBody>
        <w:p w:rsidR="00E150B9" w:rsidRDefault="00E150B9" w:rsidP="00E150B9">
          <w:pPr>
            <w:pStyle w:val="0EAA83DA12594DBDA44FFAD3BD0DA56B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start date here.</w:t>
          </w:r>
        </w:p>
      </w:docPartBody>
    </w:docPart>
    <w:docPart>
      <w:docPartPr>
        <w:name w:val="835424B867664706BECDB2E948E8AC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4639C-3945-4690-9477-90310299D8A5}"/>
      </w:docPartPr>
      <w:docPartBody>
        <w:p w:rsidR="00E150B9" w:rsidRDefault="00E150B9" w:rsidP="00E150B9">
          <w:pPr>
            <w:pStyle w:val="835424B867664706BECDB2E948E8ACB7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end date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 xml:space="preserve"> here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.</w:t>
          </w:r>
        </w:p>
      </w:docPartBody>
    </w:docPart>
    <w:docPart>
      <w:docPartPr>
        <w:name w:val="B21620969EF34E10B888F72DA16E9C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ACF172-DE45-4D0F-8000-6503500F2792}"/>
      </w:docPartPr>
      <w:docPartBody>
        <w:p w:rsidR="00E150B9" w:rsidRDefault="00E150B9" w:rsidP="00E150B9">
          <w:pPr>
            <w:pStyle w:val="B21620969EF34E10B888F72DA16E9C1F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surname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 xml:space="preserve"> here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.</w:t>
          </w:r>
        </w:p>
      </w:docPartBody>
    </w:docPart>
    <w:docPart>
      <w:docPartPr>
        <w:name w:val="A4A2AC85E3724827AA52C33392850A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3DAAD7-947A-4433-939E-E64BA05DC901}"/>
      </w:docPartPr>
      <w:docPartBody>
        <w:p w:rsidR="00E150B9" w:rsidRDefault="00E150B9" w:rsidP="00E150B9">
          <w:pPr>
            <w:pStyle w:val="A4A2AC85E3724827AA52C33392850AC7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Please enter your name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here</w:t>
          </w:r>
          <w:r w:rsidRPr="005D2B2C">
            <w:rPr>
              <w:rStyle w:val="Platzhaltertext"/>
              <w:szCs w:val="20"/>
              <w:lang w:val="en-GB"/>
            </w:rPr>
            <w:t>.</w:t>
          </w:r>
        </w:p>
      </w:docPartBody>
    </w:docPart>
    <w:docPart>
      <w:docPartPr>
        <w:name w:val="40DD07EC01A64D709F290C0C052136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18B2A9-A71A-4820-B3A1-C5F25E0B8A55}"/>
      </w:docPartPr>
      <w:docPartBody>
        <w:p w:rsidR="00E150B9" w:rsidRDefault="00E150B9" w:rsidP="00E150B9">
          <w:pPr>
            <w:pStyle w:val="40DD07EC01A64D709F290C0C0521362B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choose your title</w:t>
          </w:r>
          <w:r w:rsidRPr="00DE5D23">
            <w:rPr>
              <w:rStyle w:val="Platzhaltertext"/>
              <w:color w:val="FF0000"/>
              <w:szCs w:val="20"/>
              <w:lang w:val="en-GB"/>
            </w:rPr>
            <w:t xml:space="preserve">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here</w:t>
          </w:r>
          <w:r w:rsidRPr="00DE5D23">
            <w:rPr>
              <w:rStyle w:val="Platzhaltertext"/>
              <w:szCs w:val="20"/>
              <w:lang w:val="en-GB"/>
            </w:rPr>
            <w:t>.</w:t>
          </w:r>
        </w:p>
      </w:docPartBody>
    </w:docPart>
    <w:docPart>
      <w:docPartPr>
        <w:name w:val="1A6E39AE843C440EA0C6F5DD9E6DCA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8BC2EF-1365-4E8A-B768-4A36CBBF319E}"/>
      </w:docPartPr>
      <w:docPartBody>
        <w:p w:rsidR="00E150B9" w:rsidRDefault="00E150B9" w:rsidP="00E150B9">
          <w:pPr>
            <w:pStyle w:val="1A6E39AE843C440EA0C6F5DD9E6DCAE5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choose your gender here.</w:t>
          </w:r>
        </w:p>
      </w:docPartBody>
    </w:docPart>
    <w:docPart>
      <w:docPartPr>
        <w:name w:val="AAC4E1AEE4B14503BDA6B2D07CE01C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39817-D47B-45D4-900D-5199440978E8}"/>
      </w:docPartPr>
      <w:docPartBody>
        <w:p w:rsidR="00E150B9" w:rsidRDefault="00E150B9" w:rsidP="00E150B9">
          <w:pPr>
            <w:pStyle w:val="AAC4E1AEE4B14503BDA6B2D07CE01CA4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date of birth here.</w:t>
          </w:r>
        </w:p>
      </w:docPartBody>
    </w:docPart>
    <w:docPart>
      <w:docPartPr>
        <w:name w:val="FB1D56869CB4484B902DD50F51C076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198BDE-5D71-4EC1-9FE4-24732EA98CD9}"/>
      </w:docPartPr>
      <w:docPartBody>
        <w:p w:rsidR="00E150B9" w:rsidRDefault="00E150B9" w:rsidP="00E150B9">
          <w:pPr>
            <w:pStyle w:val="FB1D56869CB4484B902DD50F51C076F0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nationality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 xml:space="preserve"> here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.</w:t>
          </w:r>
        </w:p>
      </w:docPartBody>
    </w:docPart>
    <w:docPart>
      <w:docPartPr>
        <w:name w:val="1B7829F3D3D14B6DA85BC31494966B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A4C546-74D5-48E7-AE62-450DAFBA6990}"/>
      </w:docPartPr>
      <w:docPartBody>
        <w:p w:rsidR="00E150B9" w:rsidRDefault="00D85564" w:rsidP="00D85564">
          <w:pPr>
            <w:pStyle w:val="1B7829F3D3D14B6DA85BC31494966B81"/>
          </w:pPr>
          <w:r w:rsidRPr="001E5DDA">
            <w:rPr>
              <w:rStyle w:val="Platzhaltertext"/>
              <w:b/>
              <w:color w:val="FF0000"/>
              <w:lang w:val="en-GB"/>
            </w:rPr>
            <w:t>Please enter the number of Accompanying Persons here.</w:t>
          </w:r>
        </w:p>
      </w:docPartBody>
    </w:docPart>
    <w:docPart>
      <w:docPartPr>
        <w:name w:val="8A5DAFADB78E42A2A6D6FE3DBC10C3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19C49B-6470-4D3B-ABF0-E280D1943DD3}"/>
      </w:docPartPr>
      <w:docPartBody>
        <w:p w:rsidR="00E150B9" w:rsidRDefault="00E150B9" w:rsidP="00E150B9">
          <w:pPr>
            <w:pStyle w:val="8A5DAFADB78E42A2A6D6FE3DBC10C36C1"/>
          </w:pPr>
          <w:r w:rsidRPr="00DE5D23">
            <w:rPr>
              <w:rStyle w:val="Platzhaltertext"/>
              <w:b/>
              <w:color w:val="FF0000"/>
              <w:lang w:val="en-GB"/>
            </w:rPr>
            <w:t xml:space="preserve">Please enter the surname of your spouse/friend 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here</w:t>
          </w:r>
          <w:r w:rsidRPr="00DE5D23">
            <w:rPr>
              <w:rStyle w:val="Platzhaltertext"/>
              <w:b/>
              <w:color w:val="FF0000"/>
              <w:lang w:val="en-GB"/>
            </w:rPr>
            <w:t xml:space="preserve">. </w:t>
          </w:r>
        </w:p>
      </w:docPartBody>
    </w:docPart>
    <w:docPart>
      <w:docPartPr>
        <w:name w:val="23EA756673AB4FBF81B13468EBB3A4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831386-0FE5-4E97-BA7C-63F696AE3A28}"/>
      </w:docPartPr>
      <w:docPartBody>
        <w:p w:rsidR="00E150B9" w:rsidRDefault="00E150B9" w:rsidP="00E150B9">
          <w:pPr>
            <w:pStyle w:val="23EA756673AB4FBF81B13468EBB3A4D2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the name of your spouse/friend here.</w:t>
          </w:r>
        </w:p>
      </w:docPartBody>
    </w:docPart>
    <w:docPart>
      <w:docPartPr>
        <w:name w:val="F93A484E46BD4BD7BBE7B3C38E1138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FD50ED-D687-4420-ADF6-78803ECC0714}"/>
      </w:docPartPr>
      <w:docPartBody>
        <w:p w:rsidR="00E150B9" w:rsidRDefault="00E150B9" w:rsidP="00E150B9">
          <w:pPr>
            <w:pStyle w:val="F93A484E46BD4BD7BBE7B3C38E113866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Please enter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t</w:t>
          </w:r>
          <w:r>
            <w:rPr>
              <w:rStyle w:val="Platzhaltertext"/>
              <w:b/>
              <w:color w:val="FF0000"/>
              <w:lang w:val="en-GB"/>
            </w:rPr>
            <w:t>he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date of birth of your spouse/friend here.</w:t>
          </w:r>
        </w:p>
      </w:docPartBody>
    </w:docPart>
    <w:docPart>
      <w:docPartPr>
        <w:name w:val="D96C0CE9B5B9435DBD7D39A3F339F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028571-8F14-4357-BBA6-6A695C2C4740}"/>
      </w:docPartPr>
      <w:docPartBody>
        <w:p w:rsidR="00E150B9" w:rsidRDefault="00D85564" w:rsidP="00D85564">
          <w:pPr>
            <w:pStyle w:val="D96C0CE9B5B9435DBD7D39A3F339F160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the natinality of your spouse/friend here.</w:t>
          </w:r>
        </w:p>
      </w:docPartBody>
    </w:docPart>
    <w:docPart>
      <w:docPartPr>
        <w:name w:val="1F7503587372403CA713945711403F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CBADF0-701A-46CC-999C-44A71785F0BD}"/>
      </w:docPartPr>
      <w:docPartBody>
        <w:p w:rsidR="00E150B9" w:rsidRDefault="00D85564" w:rsidP="00D85564">
          <w:pPr>
            <w:pStyle w:val="1F7503587372403CA713945711403FF1"/>
          </w:pPr>
          <w:r w:rsidRPr="006A1CC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22375A273E4536B3DF70B0378C3C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4B994B-7EB4-474F-BD56-0A8EDB84F40E}"/>
      </w:docPartPr>
      <w:docPartBody>
        <w:p w:rsidR="00E150B9" w:rsidRDefault="00E150B9" w:rsidP="00E150B9">
          <w:pPr>
            <w:pStyle w:val="B222375A273E4536B3DF70B0378C3CEE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Please enter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t</w:t>
          </w:r>
          <w:r>
            <w:rPr>
              <w:rStyle w:val="Platzhaltertext"/>
              <w:b/>
              <w:color w:val="FF0000"/>
              <w:lang w:val="en-GB"/>
            </w:rPr>
            <w:t>he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s</w:t>
          </w:r>
          <w:r>
            <w:rPr>
              <w:rStyle w:val="Platzhaltertext"/>
              <w:b/>
              <w:color w:val="FF0000"/>
            </w:rPr>
            <w:t>urname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of your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f</w:t>
          </w:r>
          <w:r>
            <w:rPr>
              <w:rStyle w:val="Platzhaltertext"/>
              <w:b/>
              <w:color w:val="FF0000"/>
              <w:lang w:val="en-GB"/>
            </w:rPr>
            <w:t>irst accompanying child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here.</w:t>
          </w:r>
        </w:p>
      </w:docPartBody>
    </w:docPart>
    <w:docPart>
      <w:docPartPr>
        <w:name w:val="DE515CA35C8749BD96C9CAAE529D1B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34823-30A7-49B9-9C8C-5F2F0D11CFA5}"/>
      </w:docPartPr>
      <w:docPartBody>
        <w:p w:rsidR="00E150B9" w:rsidRDefault="00E150B9" w:rsidP="00E150B9">
          <w:pPr>
            <w:pStyle w:val="DE515CA35C8749BD96C9CAAE529D1BC3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Please enter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t</w:t>
          </w:r>
          <w:r>
            <w:rPr>
              <w:rStyle w:val="Platzhaltertext"/>
              <w:b/>
              <w:color w:val="FF0000"/>
              <w:lang w:val="en-GB"/>
            </w:rPr>
            <w:t>he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n</w:t>
          </w:r>
          <w:r>
            <w:rPr>
              <w:rStyle w:val="Platzhaltertext"/>
              <w:b/>
              <w:color w:val="FF0000"/>
            </w:rPr>
            <w:t>ame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of your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f</w:t>
          </w:r>
          <w:r>
            <w:rPr>
              <w:rStyle w:val="Platzhaltertext"/>
              <w:b/>
              <w:color w:val="FF0000"/>
              <w:lang w:val="en-GB"/>
            </w:rPr>
            <w:t>irst accompanying child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here.</w:t>
          </w:r>
        </w:p>
      </w:docPartBody>
    </w:docPart>
    <w:docPart>
      <w:docPartPr>
        <w:name w:val="AF55F255EC6B492DA513A59BFA042F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4D5FC0-3C1D-4E0B-95AA-5841BEC20288}"/>
      </w:docPartPr>
      <w:docPartBody>
        <w:p w:rsidR="00E150B9" w:rsidRDefault="00E150B9" w:rsidP="00E150B9">
          <w:pPr>
            <w:pStyle w:val="AF55F255EC6B492DA513A59BFA042F46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Please enter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t</w:t>
          </w:r>
          <w:r>
            <w:rPr>
              <w:rStyle w:val="Platzhaltertext"/>
              <w:b/>
              <w:color w:val="FF0000"/>
              <w:lang w:val="en-GB"/>
            </w:rPr>
            <w:t>he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date of birth of your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f</w:t>
          </w:r>
          <w:r>
            <w:rPr>
              <w:rStyle w:val="Platzhaltertext"/>
              <w:b/>
              <w:color w:val="FF0000"/>
              <w:lang w:val="en-GB"/>
            </w:rPr>
            <w:t>irst accompanying child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here.</w:t>
          </w:r>
        </w:p>
      </w:docPartBody>
    </w:docPart>
    <w:docPart>
      <w:docPartPr>
        <w:name w:val="4ECEACF63B084EB8BA0476AE57F4C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345DD0-FCAC-4468-8FB6-EF9DAD5A72CF}"/>
      </w:docPartPr>
      <w:docPartBody>
        <w:p w:rsidR="00E150B9" w:rsidRDefault="00E150B9" w:rsidP="00E150B9">
          <w:pPr>
            <w:pStyle w:val="4ECEACF63B084EB8BA0476AE57F4C3EF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Please enter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t</w:t>
          </w:r>
          <w:r>
            <w:rPr>
              <w:rStyle w:val="Platzhaltertext"/>
              <w:b/>
              <w:color w:val="FF0000"/>
              <w:lang w:val="en-GB"/>
            </w:rPr>
            <w:t>he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s</w:t>
          </w:r>
          <w:r>
            <w:rPr>
              <w:rStyle w:val="Platzhaltertext"/>
              <w:b/>
              <w:color w:val="FF0000"/>
            </w:rPr>
            <w:t>urname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of your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s</w:t>
          </w:r>
          <w:r>
            <w:rPr>
              <w:rStyle w:val="Platzhaltertext"/>
              <w:b/>
              <w:color w:val="FF0000"/>
            </w:rPr>
            <w:t>econd</w:t>
          </w:r>
          <w:r>
            <w:rPr>
              <w:rStyle w:val="Platzhaltertext"/>
              <w:b/>
              <w:color w:val="FF0000"/>
              <w:lang w:val="en-GB"/>
            </w:rPr>
            <w:t xml:space="preserve"> accompanying child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here.</w:t>
          </w:r>
        </w:p>
      </w:docPartBody>
    </w:docPart>
    <w:docPart>
      <w:docPartPr>
        <w:name w:val="C3ADA0ECF561490DB1E625F4500738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4209B0-3453-412D-8EE7-0CD1E43FE0EF}"/>
      </w:docPartPr>
      <w:docPartBody>
        <w:p w:rsidR="00E150B9" w:rsidRDefault="00E150B9" w:rsidP="00E150B9">
          <w:pPr>
            <w:pStyle w:val="C3ADA0ECF561490DB1E625F4500738AB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Please enter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t</w:t>
          </w:r>
          <w:r>
            <w:rPr>
              <w:rStyle w:val="Platzhaltertext"/>
              <w:b/>
              <w:color w:val="FF0000"/>
              <w:lang w:val="en-GB"/>
            </w:rPr>
            <w:t>he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s</w:t>
          </w:r>
          <w:r>
            <w:rPr>
              <w:rStyle w:val="Platzhaltertext"/>
              <w:b/>
              <w:color w:val="FF0000"/>
            </w:rPr>
            <w:t>urname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of your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t</w:t>
          </w:r>
          <w:r>
            <w:rPr>
              <w:rStyle w:val="Platzhaltertext"/>
              <w:b/>
              <w:color w:val="FF0000"/>
            </w:rPr>
            <w:t>hird</w:t>
          </w:r>
          <w:r>
            <w:rPr>
              <w:rStyle w:val="Platzhaltertext"/>
              <w:b/>
              <w:color w:val="FF0000"/>
              <w:lang w:val="en-GB"/>
            </w:rPr>
            <w:t xml:space="preserve"> accompanying child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 here.</w:t>
          </w:r>
        </w:p>
      </w:docPartBody>
    </w:docPart>
    <w:docPart>
      <w:docPartPr>
        <w:name w:val="0CE9FAB1A5C04D1680EA3B027F2023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27D64-DABA-4DE2-BFDF-DDAAB84DCDD0}"/>
      </w:docPartPr>
      <w:docPartBody>
        <w:p w:rsidR="00E150B9" w:rsidRDefault="00D85564" w:rsidP="00D85564">
          <w:pPr>
            <w:pStyle w:val="0CE9FAB1A5C04D1680EA3B027F202388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Current mailing address here.</w:t>
          </w:r>
        </w:p>
      </w:docPartBody>
    </w:docPart>
    <w:docPart>
      <w:docPartPr>
        <w:name w:val="031AD5E4AF01409089369E2A1A9D29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39FF57-B526-47F6-9FFD-0A5FD1E20E54}"/>
      </w:docPartPr>
      <w:docPartBody>
        <w:p w:rsidR="00E150B9" w:rsidRDefault="00D85564" w:rsidP="00D85564">
          <w:pPr>
            <w:pStyle w:val="031AD5E4AF01409089369E2A1A9D29E4"/>
          </w:pPr>
          <w:r w:rsidRPr="00805472">
            <w:rPr>
              <w:rStyle w:val="Platzhaltertext"/>
              <w:b/>
              <w:color w:val="FF0000"/>
              <w:szCs w:val="20"/>
              <w:lang w:val="en-GB"/>
            </w:rPr>
            <w:t>Please enter a Date</w:t>
          </w:r>
        </w:p>
      </w:docPartBody>
    </w:docPart>
    <w:docPart>
      <w:docPartPr>
        <w:name w:val="8A74FC3B78C04FCFAB3AD043356A8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94E945-E380-4D9A-9F55-D5F77962BC29}"/>
      </w:docPartPr>
      <w:docPartBody>
        <w:p w:rsidR="00E150B9" w:rsidRDefault="00D85564" w:rsidP="00D85564">
          <w:pPr>
            <w:pStyle w:val="8A74FC3B78C04FCFAB3AD043356A8C3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E-Mail here.</w:t>
          </w:r>
        </w:p>
      </w:docPartBody>
    </w:docPart>
    <w:docPart>
      <w:docPartPr>
        <w:name w:val="D00F2ABED1264F7780945E3AEE1EF5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55D107-4EDC-4CC9-B921-C92C92C9E576}"/>
      </w:docPartPr>
      <w:docPartBody>
        <w:p w:rsidR="00E150B9" w:rsidRDefault="00D85564" w:rsidP="00D85564">
          <w:pPr>
            <w:pStyle w:val="D00F2ABED1264F7780945E3AEE1EF5A5"/>
          </w:pPr>
          <w:r w:rsidRPr="00DE5D23">
            <w:rPr>
              <w:rStyle w:val="Platzhaltertext"/>
              <w:b/>
              <w:color w:val="FF0000"/>
              <w:lang w:val="en-GB"/>
            </w:rPr>
            <w:t>Please enter your Phone here.</w:t>
          </w:r>
        </w:p>
      </w:docPartBody>
    </w:docPart>
    <w:docPart>
      <w:docPartPr>
        <w:name w:val="DA5AB4CA810C46E2BAE99B67F4108C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FA68DE-888D-40C0-87C5-0A0FB2202F4D}"/>
      </w:docPartPr>
      <w:docPartBody>
        <w:p w:rsidR="00E150B9" w:rsidRDefault="00E150B9" w:rsidP="00E150B9">
          <w:pPr>
            <w:pStyle w:val="DA5AB4CA810C46E2BAE99B67F4108CD9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 xml:space="preserve">Please enter your </w:t>
          </w:r>
          <w:r>
            <w:rPr>
              <w:rStyle w:val="Platzhaltertext"/>
              <w:b/>
              <w:color w:val="FF0000"/>
              <w:szCs w:val="20"/>
              <w:lang w:val="en-GB"/>
            </w:rPr>
            <w:t>f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ax here.</w:t>
          </w:r>
        </w:p>
      </w:docPartBody>
    </w:docPart>
    <w:docPart>
      <w:docPartPr>
        <w:name w:val="C4062A1ACC9245DC83FD358F1BFAB2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4C629F-3B73-4376-8236-86422BF26DB4}"/>
      </w:docPartPr>
      <w:docPartBody>
        <w:p w:rsidR="00E150B9" w:rsidRDefault="00E150B9" w:rsidP="00E150B9">
          <w:pPr>
            <w:pStyle w:val="C4062A1ACC9245DC83FD358F1BFAB2FC1"/>
          </w:pPr>
          <w:r w:rsidRPr="00DE5D23">
            <w:rPr>
              <w:rStyle w:val="Platzhaltertext"/>
              <w:b/>
              <w:color w:val="FF0000"/>
              <w:lang w:val="en-GB"/>
            </w:rPr>
            <w:t xml:space="preserve">Please choose </w:t>
          </w:r>
          <w:r>
            <w:rPr>
              <w:rStyle w:val="Platzhaltertext"/>
              <w:b/>
              <w:color w:val="FF0000"/>
              <w:lang w:val="en-GB"/>
            </w:rPr>
            <w:t>s</w:t>
          </w:r>
          <w:r w:rsidRPr="00DE5D23">
            <w:rPr>
              <w:rStyle w:val="Platzhaltertext"/>
              <w:b/>
              <w:color w:val="FF0000"/>
              <w:lang w:val="en-GB"/>
            </w:rPr>
            <w:t>upported by here.</w:t>
          </w:r>
        </w:p>
      </w:docPartBody>
    </w:docPart>
    <w:docPart>
      <w:docPartPr>
        <w:name w:val="73129C5D70C847CE83BAE1A8BB42DE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B18C72-E86B-46BC-8579-A8F83B95DCA8}"/>
      </w:docPartPr>
      <w:docPartBody>
        <w:p w:rsidR="00E150B9" w:rsidRDefault="00D85564" w:rsidP="00D85564">
          <w:pPr>
            <w:pStyle w:val="73129C5D70C847CE83BAE1A8BB42DE2C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Programme / organisation here.</w:t>
          </w:r>
        </w:p>
      </w:docPartBody>
    </w:docPart>
    <w:docPart>
      <w:docPartPr>
        <w:name w:val="1A73B31B0A5946C69B0B8D9E386E5C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D4953E-A7ED-4987-81C8-B01B7C48667B}"/>
      </w:docPartPr>
      <w:docPartBody>
        <w:p w:rsidR="00E150B9" w:rsidRDefault="00E150B9" w:rsidP="00E150B9">
          <w:pPr>
            <w:pStyle w:val="1A73B31B0A5946C69B0B8D9E386E5CB2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</w:t>
          </w:r>
          <w:r w:rsidRPr="00DE5D23">
            <w:rPr>
              <w:rStyle w:val="Platzhaltertext"/>
              <w:rFonts w:cs="Arial"/>
              <w:b/>
              <w:color w:val="FF0000"/>
              <w:szCs w:val="20"/>
              <w:lang w:val="en-GB"/>
            </w:rPr>
            <w:t xml:space="preserve"> </w:t>
          </w: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department here.</w:t>
          </w:r>
        </w:p>
      </w:docPartBody>
    </w:docPart>
    <w:docPart>
      <w:docPartPr>
        <w:name w:val="CEB6B6EFD3EA4A669E64231F6F8E9F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0DF061-1F47-4BBB-9ED7-281DF9F80E9C}"/>
      </w:docPartPr>
      <w:docPartBody>
        <w:p w:rsidR="00E150B9" w:rsidRDefault="00D85564" w:rsidP="00D85564">
          <w:pPr>
            <w:pStyle w:val="CEB6B6EFD3EA4A669E64231F6F8E9FDC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department addresse here.</w:t>
          </w:r>
        </w:p>
      </w:docPartBody>
    </w:docPart>
    <w:docPart>
      <w:docPartPr>
        <w:name w:val="D66329F63CC04C2C867FCECF6DB76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9A13FF-4C2A-440A-8E31-AEFEBCB8E818}"/>
      </w:docPartPr>
      <w:docPartBody>
        <w:p w:rsidR="00E150B9" w:rsidRDefault="00D85564" w:rsidP="00D85564">
          <w:pPr>
            <w:pStyle w:val="D66329F63CC04C2C867FCECF6DB7635D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Contact person in Freiburg here.</w:t>
          </w:r>
        </w:p>
      </w:docPartBody>
    </w:docPart>
    <w:docPart>
      <w:docPartPr>
        <w:name w:val="A629E43C7F274660975EA2289A41A3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C1CAD0-F826-4564-8850-CF2F062DC8EF}"/>
      </w:docPartPr>
      <w:docPartBody>
        <w:p w:rsidR="00E150B9" w:rsidRDefault="00D85564" w:rsidP="00D85564">
          <w:pPr>
            <w:pStyle w:val="A629E43C7F274660975EA2289A41A3D6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Contact Person addresse here.</w:t>
          </w:r>
        </w:p>
      </w:docPartBody>
    </w:docPart>
    <w:docPart>
      <w:docPartPr>
        <w:name w:val="0F32D1FD6D0544E8BC95ED82E2A553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AC4078-9C6C-41FC-9D37-B9A4B1F78EC4}"/>
      </w:docPartPr>
      <w:docPartBody>
        <w:p w:rsidR="00E150B9" w:rsidRDefault="00D85564" w:rsidP="00D85564">
          <w:pPr>
            <w:pStyle w:val="0F32D1FD6D0544E8BC95ED82E2A5531A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Contact person E-Mail here.</w:t>
          </w:r>
        </w:p>
      </w:docPartBody>
    </w:docPart>
    <w:docPart>
      <w:docPartPr>
        <w:name w:val="D63763B34E634A4690BC3B0C4B39CE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40A395-CAE0-433B-B780-85B0AE12369F}"/>
      </w:docPartPr>
      <w:docPartBody>
        <w:p w:rsidR="00E150B9" w:rsidRDefault="00D85564" w:rsidP="00D85564">
          <w:pPr>
            <w:pStyle w:val="D63763B34E634A4690BC3B0C4B39CE22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Contact person Phone here.</w:t>
          </w:r>
        </w:p>
      </w:docPartBody>
    </w:docPart>
    <w:docPart>
      <w:docPartPr>
        <w:name w:val="4FAEB6A777F848509FE4098D7A7AAA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79800A-893E-485A-9B4C-1A0CE7D939FF}"/>
      </w:docPartPr>
      <w:docPartBody>
        <w:p w:rsidR="00E150B9" w:rsidRDefault="00E150B9" w:rsidP="00E150B9">
          <w:pPr>
            <w:pStyle w:val="4FAEB6A777F848509FE4098D7A7AAA29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min value here.</w:t>
          </w:r>
        </w:p>
      </w:docPartBody>
    </w:docPart>
    <w:docPart>
      <w:docPartPr>
        <w:name w:val="9F11FCD6271641C3B3BDB3E5A523B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7981E-8B11-44DC-95DA-17CF0CE0C8CE}"/>
      </w:docPartPr>
      <w:docPartBody>
        <w:p w:rsidR="00E150B9" w:rsidRDefault="00E150B9" w:rsidP="00E150B9">
          <w:pPr>
            <w:pStyle w:val="9F11FCD6271641C3B3BDB3E5A523B2101"/>
          </w:pPr>
          <w:r w:rsidRPr="00DE5D23">
            <w:rPr>
              <w:rStyle w:val="Platzhaltertext"/>
              <w:b/>
              <w:color w:val="FF0000"/>
              <w:szCs w:val="20"/>
              <w:lang w:val="en-GB"/>
            </w:rPr>
            <w:t>Please enter your max value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564"/>
    <w:rsid w:val="00D85564"/>
    <w:rsid w:val="00E1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150B9"/>
    <w:rPr>
      <w:color w:val="808080"/>
    </w:rPr>
  </w:style>
  <w:style w:type="paragraph" w:customStyle="1" w:styleId="F883071F14D94C499DAEE52694E1DC15">
    <w:name w:val="F883071F14D94C499DAEE52694E1DC15"/>
    <w:rsid w:val="00D85564"/>
  </w:style>
  <w:style w:type="paragraph" w:customStyle="1" w:styleId="6607C0DED991412FB187CA9ADCE96983">
    <w:name w:val="6607C0DED991412FB187CA9ADCE96983"/>
    <w:rsid w:val="00D85564"/>
  </w:style>
  <w:style w:type="paragraph" w:customStyle="1" w:styleId="C3FA3DB1F16F450BA201FD6354AC1A61">
    <w:name w:val="C3FA3DB1F16F450BA201FD6354AC1A61"/>
    <w:rsid w:val="00D85564"/>
  </w:style>
  <w:style w:type="paragraph" w:customStyle="1" w:styleId="0EAA83DA12594DBDA44FFAD3BD0DA56B">
    <w:name w:val="0EAA83DA12594DBDA44FFAD3BD0DA56B"/>
    <w:rsid w:val="00D85564"/>
  </w:style>
  <w:style w:type="paragraph" w:customStyle="1" w:styleId="835424B867664706BECDB2E948E8ACB7">
    <w:name w:val="835424B867664706BECDB2E948E8ACB7"/>
    <w:rsid w:val="00D85564"/>
  </w:style>
  <w:style w:type="paragraph" w:customStyle="1" w:styleId="B21620969EF34E10B888F72DA16E9C1F">
    <w:name w:val="B21620969EF34E10B888F72DA16E9C1F"/>
    <w:rsid w:val="00D85564"/>
  </w:style>
  <w:style w:type="paragraph" w:customStyle="1" w:styleId="A4A2AC85E3724827AA52C33392850AC7">
    <w:name w:val="A4A2AC85E3724827AA52C33392850AC7"/>
    <w:rsid w:val="00D85564"/>
  </w:style>
  <w:style w:type="paragraph" w:customStyle="1" w:styleId="40DD07EC01A64D709F290C0C0521362B">
    <w:name w:val="40DD07EC01A64D709F290C0C0521362B"/>
    <w:rsid w:val="00D85564"/>
  </w:style>
  <w:style w:type="paragraph" w:customStyle="1" w:styleId="1A6E39AE843C440EA0C6F5DD9E6DCAE5">
    <w:name w:val="1A6E39AE843C440EA0C6F5DD9E6DCAE5"/>
    <w:rsid w:val="00D85564"/>
  </w:style>
  <w:style w:type="paragraph" w:customStyle="1" w:styleId="AAC4E1AEE4B14503BDA6B2D07CE01CA4">
    <w:name w:val="AAC4E1AEE4B14503BDA6B2D07CE01CA4"/>
    <w:rsid w:val="00D85564"/>
  </w:style>
  <w:style w:type="paragraph" w:customStyle="1" w:styleId="FB1D56869CB4484B902DD50F51C076F0">
    <w:name w:val="FB1D56869CB4484B902DD50F51C076F0"/>
    <w:rsid w:val="00D85564"/>
  </w:style>
  <w:style w:type="paragraph" w:customStyle="1" w:styleId="1B7829F3D3D14B6DA85BC31494966B81">
    <w:name w:val="1B7829F3D3D14B6DA85BC31494966B81"/>
    <w:rsid w:val="00D85564"/>
  </w:style>
  <w:style w:type="paragraph" w:customStyle="1" w:styleId="8A5DAFADB78E42A2A6D6FE3DBC10C36C">
    <w:name w:val="8A5DAFADB78E42A2A6D6FE3DBC10C36C"/>
    <w:rsid w:val="00D85564"/>
  </w:style>
  <w:style w:type="paragraph" w:customStyle="1" w:styleId="23EA756673AB4FBF81B13468EBB3A4D2">
    <w:name w:val="23EA756673AB4FBF81B13468EBB3A4D2"/>
    <w:rsid w:val="00D85564"/>
  </w:style>
  <w:style w:type="paragraph" w:customStyle="1" w:styleId="F93A484E46BD4BD7BBE7B3C38E113866">
    <w:name w:val="F93A484E46BD4BD7BBE7B3C38E113866"/>
    <w:rsid w:val="00D85564"/>
  </w:style>
  <w:style w:type="paragraph" w:customStyle="1" w:styleId="D96C0CE9B5B9435DBD7D39A3F339F160">
    <w:name w:val="D96C0CE9B5B9435DBD7D39A3F339F160"/>
    <w:rsid w:val="00D85564"/>
  </w:style>
  <w:style w:type="paragraph" w:customStyle="1" w:styleId="1F7503587372403CA713945711403FF1">
    <w:name w:val="1F7503587372403CA713945711403FF1"/>
    <w:rsid w:val="00D85564"/>
  </w:style>
  <w:style w:type="paragraph" w:customStyle="1" w:styleId="B222375A273E4536B3DF70B0378C3CEE">
    <w:name w:val="B222375A273E4536B3DF70B0378C3CEE"/>
    <w:rsid w:val="00D85564"/>
  </w:style>
  <w:style w:type="paragraph" w:customStyle="1" w:styleId="DE515CA35C8749BD96C9CAAE529D1BC3">
    <w:name w:val="DE515CA35C8749BD96C9CAAE529D1BC3"/>
    <w:rsid w:val="00D85564"/>
  </w:style>
  <w:style w:type="paragraph" w:customStyle="1" w:styleId="AF55F255EC6B492DA513A59BFA042F46">
    <w:name w:val="AF55F255EC6B492DA513A59BFA042F46"/>
    <w:rsid w:val="00D85564"/>
  </w:style>
  <w:style w:type="paragraph" w:customStyle="1" w:styleId="4ECEACF63B084EB8BA0476AE57F4C3EF">
    <w:name w:val="4ECEACF63B084EB8BA0476AE57F4C3EF"/>
    <w:rsid w:val="00D85564"/>
  </w:style>
  <w:style w:type="paragraph" w:customStyle="1" w:styleId="C3ADA0ECF561490DB1E625F4500738AB">
    <w:name w:val="C3ADA0ECF561490DB1E625F4500738AB"/>
    <w:rsid w:val="00D85564"/>
  </w:style>
  <w:style w:type="paragraph" w:customStyle="1" w:styleId="0CE9FAB1A5C04D1680EA3B027F202388">
    <w:name w:val="0CE9FAB1A5C04D1680EA3B027F202388"/>
    <w:rsid w:val="00D85564"/>
  </w:style>
  <w:style w:type="paragraph" w:customStyle="1" w:styleId="031AD5E4AF01409089369E2A1A9D29E4">
    <w:name w:val="031AD5E4AF01409089369E2A1A9D29E4"/>
    <w:rsid w:val="00D85564"/>
  </w:style>
  <w:style w:type="paragraph" w:customStyle="1" w:styleId="8A74FC3B78C04FCFAB3AD043356A8C31">
    <w:name w:val="8A74FC3B78C04FCFAB3AD043356A8C31"/>
    <w:rsid w:val="00D85564"/>
  </w:style>
  <w:style w:type="paragraph" w:customStyle="1" w:styleId="D00F2ABED1264F7780945E3AEE1EF5A5">
    <w:name w:val="D00F2ABED1264F7780945E3AEE1EF5A5"/>
    <w:rsid w:val="00D85564"/>
  </w:style>
  <w:style w:type="paragraph" w:customStyle="1" w:styleId="DA5AB4CA810C46E2BAE99B67F4108CD9">
    <w:name w:val="DA5AB4CA810C46E2BAE99B67F4108CD9"/>
    <w:rsid w:val="00D85564"/>
  </w:style>
  <w:style w:type="paragraph" w:customStyle="1" w:styleId="C4062A1ACC9245DC83FD358F1BFAB2FC">
    <w:name w:val="C4062A1ACC9245DC83FD358F1BFAB2FC"/>
    <w:rsid w:val="00D85564"/>
  </w:style>
  <w:style w:type="paragraph" w:customStyle="1" w:styleId="73129C5D70C847CE83BAE1A8BB42DE2C">
    <w:name w:val="73129C5D70C847CE83BAE1A8BB42DE2C"/>
    <w:rsid w:val="00D85564"/>
  </w:style>
  <w:style w:type="paragraph" w:customStyle="1" w:styleId="1A73B31B0A5946C69B0B8D9E386E5CB2">
    <w:name w:val="1A73B31B0A5946C69B0B8D9E386E5CB2"/>
    <w:rsid w:val="00D85564"/>
  </w:style>
  <w:style w:type="paragraph" w:customStyle="1" w:styleId="CEB6B6EFD3EA4A669E64231F6F8E9FDC">
    <w:name w:val="CEB6B6EFD3EA4A669E64231F6F8E9FDC"/>
    <w:rsid w:val="00D85564"/>
  </w:style>
  <w:style w:type="paragraph" w:customStyle="1" w:styleId="D66329F63CC04C2C867FCECF6DB7635D">
    <w:name w:val="D66329F63CC04C2C867FCECF6DB7635D"/>
    <w:rsid w:val="00D85564"/>
  </w:style>
  <w:style w:type="paragraph" w:customStyle="1" w:styleId="A629E43C7F274660975EA2289A41A3D6">
    <w:name w:val="A629E43C7F274660975EA2289A41A3D6"/>
    <w:rsid w:val="00D85564"/>
  </w:style>
  <w:style w:type="paragraph" w:customStyle="1" w:styleId="0F32D1FD6D0544E8BC95ED82E2A5531A">
    <w:name w:val="0F32D1FD6D0544E8BC95ED82E2A5531A"/>
    <w:rsid w:val="00D85564"/>
  </w:style>
  <w:style w:type="paragraph" w:customStyle="1" w:styleId="D63763B34E634A4690BC3B0C4B39CE22">
    <w:name w:val="D63763B34E634A4690BC3B0C4B39CE22"/>
    <w:rsid w:val="00D85564"/>
  </w:style>
  <w:style w:type="paragraph" w:customStyle="1" w:styleId="4FAEB6A777F848509FE4098D7A7AAA29">
    <w:name w:val="4FAEB6A777F848509FE4098D7A7AAA29"/>
    <w:rsid w:val="00D85564"/>
  </w:style>
  <w:style w:type="paragraph" w:customStyle="1" w:styleId="9F11FCD6271641C3B3BDB3E5A523B210">
    <w:name w:val="9F11FCD6271641C3B3BDB3E5A523B210"/>
    <w:rsid w:val="00D85564"/>
  </w:style>
  <w:style w:type="paragraph" w:customStyle="1" w:styleId="F883071F14D94C499DAEE52694E1DC151">
    <w:name w:val="F883071F14D94C499DAEE52694E1DC15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07C0DED991412FB187CA9ADCE969831">
    <w:name w:val="6607C0DED991412FB187CA9ADCE96983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FA3DB1F16F450BA201FD6354AC1A611">
    <w:name w:val="C3FA3DB1F16F450BA201FD6354AC1A61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EAA83DA12594DBDA44FFAD3BD0DA56B1">
    <w:name w:val="0EAA83DA12594DBDA44FFAD3BD0DA56B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35424B867664706BECDB2E948E8ACB71">
    <w:name w:val="835424B867664706BECDB2E948E8ACB7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1620969EF34E10B888F72DA16E9C1F1">
    <w:name w:val="B21620969EF34E10B888F72DA16E9C1F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4A2AC85E3724827AA52C33392850AC71">
    <w:name w:val="A4A2AC85E3724827AA52C33392850AC7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0DD07EC01A64D709F290C0C0521362B1">
    <w:name w:val="40DD07EC01A64D709F290C0C0521362B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A6E39AE843C440EA0C6F5DD9E6DCAE51">
    <w:name w:val="1A6E39AE843C440EA0C6F5DD9E6DCAE5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AC4E1AEE4B14503BDA6B2D07CE01CA41">
    <w:name w:val="AAC4E1AEE4B14503BDA6B2D07CE01CA4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1D56869CB4484B902DD50F51C076F01">
    <w:name w:val="FB1D56869CB4484B902DD50F51C076F0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A5DAFADB78E42A2A6D6FE3DBC10C36C1">
    <w:name w:val="8A5DAFADB78E42A2A6D6FE3DBC10C36C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3EA756673AB4FBF81B13468EBB3A4D21">
    <w:name w:val="23EA756673AB4FBF81B13468EBB3A4D2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93A484E46BD4BD7BBE7B3C38E1138661">
    <w:name w:val="F93A484E46BD4BD7BBE7B3C38E113866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22375A273E4536B3DF70B0378C3CEE1">
    <w:name w:val="B222375A273E4536B3DF70B0378C3CEE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515CA35C8749BD96C9CAAE529D1BC31">
    <w:name w:val="DE515CA35C8749BD96C9CAAE529D1BC3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F55F255EC6B492DA513A59BFA042F461">
    <w:name w:val="AF55F255EC6B492DA513A59BFA042F46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CEACF63B084EB8BA0476AE57F4C3EF1">
    <w:name w:val="4ECEACF63B084EB8BA0476AE57F4C3EF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ADA0ECF561490DB1E625F4500738AB1">
    <w:name w:val="C3ADA0ECF561490DB1E625F4500738AB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A5AB4CA810C46E2BAE99B67F4108CD91">
    <w:name w:val="DA5AB4CA810C46E2BAE99B67F4108CD9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062A1ACC9245DC83FD358F1BFAB2FC1">
    <w:name w:val="C4062A1ACC9245DC83FD358F1BFAB2FC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A73B31B0A5946C69B0B8D9E386E5CB21">
    <w:name w:val="1A73B31B0A5946C69B0B8D9E386E5CB2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FAEB6A777F848509FE4098D7A7AAA291">
    <w:name w:val="4FAEB6A777F848509FE4098D7A7AAA29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11FCD6271641C3B3BDB3E5A523B2101">
    <w:name w:val="9F11FCD6271641C3B3BDB3E5A523B2101"/>
    <w:rsid w:val="00E150B9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Betreffzeile Arial 13 pt normale Seitenränder.dotx</Template>
  <TotalTime>0</TotalTime>
  <Pages>3</Pages>
  <Words>626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Kaestner, Mareen</dc:creator>
  <cp:keywords/>
  <dc:description/>
  <cp:lastModifiedBy>Kaestner, Mareen</cp:lastModifiedBy>
  <cp:revision>3</cp:revision>
  <cp:lastPrinted>2023-03-28T07:53:00Z</cp:lastPrinted>
  <dcterms:created xsi:type="dcterms:W3CDTF">2023-11-27T09:36:00Z</dcterms:created>
  <dcterms:modified xsi:type="dcterms:W3CDTF">2023-11-27T09:36:00Z</dcterms:modified>
</cp:coreProperties>
</file>